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Hosttabel"/>
        <w:tblW w:w="0" w:type="auto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3741"/>
        <w:gridCol w:w="724"/>
        <w:gridCol w:w="502"/>
        <w:gridCol w:w="4815"/>
        <w:gridCol w:w="718"/>
        <w:gridCol w:w="3900"/>
      </w:tblGrid>
      <w:tr w:rsidR="00CE3591" w:rsidRPr="00331E3B" w14:paraId="2462A3B4" w14:textId="77777777">
        <w:trPr>
          <w:trHeight w:hRule="exact" w:val="10800"/>
        </w:trPr>
        <w:tc>
          <w:tcPr>
            <w:tcW w:w="3741" w:type="dxa"/>
          </w:tcPr>
          <w:tbl>
            <w:tblPr>
              <w:tblStyle w:val="Hosttabe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41"/>
            </w:tblGrid>
            <w:tr w:rsidR="00CE3591" w:rsidRPr="00331E3B" w14:paraId="598FCE46" w14:textId="77777777">
              <w:trPr>
                <w:trHeight w:hRule="exact" w:val="9864"/>
              </w:trPr>
              <w:tc>
                <w:tcPr>
                  <w:tcW w:w="5000" w:type="pct"/>
                  <w:shd w:val="clear" w:color="auto" w:fill="74CBC8" w:themeFill="accent1"/>
                </w:tcPr>
                <w:p w14:paraId="74E7B0CA" w14:textId="77777777" w:rsidR="0068059B" w:rsidRPr="000760AE" w:rsidRDefault="0068059B" w:rsidP="0068059B">
                  <w:pPr>
                    <w:pStyle w:val="Blokkoptekst"/>
                    <w:jc w:val="both"/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</w:pP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D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eze cursus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is bedoeld voor hulpverleners</w:t>
                  </w:r>
                  <w:r w:rsidR="00B95E6C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en belangstellenden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die zich willen verdiepen in de prenataal psychologische achtergronden van de problemen die ze in hun praktijk </w:t>
                  </w:r>
                  <w:r w:rsidR="00B95E6C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of 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in hun </w:t>
                  </w:r>
                  <w:r w:rsidR="00B95E6C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eigen leven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tegenkomen.</w:t>
                  </w:r>
                </w:p>
                <w:p w14:paraId="77761CEE" w14:textId="77777777" w:rsidR="0068059B" w:rsidRPr="000760AE" w:rsidRDefault="0068059B" w:rsidP="0068059B">
                  <w:pPr>
                    <w:pStyle w:val="Blokkoptekst"/>
                    <w:jc w:val="both"/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</w:pPr>
                </w:p>
                <w:p w14:paraId="0940D7DE" w14:textId="77777777" w:rsidR="0068059B" w:rsidRPr="000760AE" w:rsidRDefault="0068059B" w:rsidP="0068059B">
                  <w:pPr>
                    <w:pStyle w:val="Blokkoptekst"/>
                    <w:jc w:val="both"/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</w:pP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Dit programma gaat uit van een psychodynamische </w:t>
                  </w:r>
                  <w:proofErr w:type="spellStart"/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ontwikkelings</w:t>
                  </w:r>
                  <w:r w:rsidR="00162499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-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theorie</w:t>
                  </w:r>
                  <w:proofErr w:type="spellEnd"/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. De moeilijkheden waar cliënten (baby’s, </w:t>
                  </w:r>
                  <w:r w:rsidR="00162499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kleine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kinderen, volwassenen) mee te maken 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hebben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vinden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hun oorsprong in hun vroege 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traumatische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ervaringen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, </w:t>
                  </w:r>
                  <w:proofErr w:type="spellStart"/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dwz</w:t>
                  </w:r>
                  <w:proofErr w:type="spellEnd"/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in 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hun 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p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renatale</w:t>
                  </w:r>
                  <w:r w:rsidR="00162499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en perinatale 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fase</w:t>
                  </w:r>
                  <w:r w:rsidR="00162499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, alsook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in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ervaringen 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uit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het eerste levensjaar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.</w:t>
                  </w:r>
                </w:p>
                <w:p w14:paraId="17A60770" w14:textId="77777777" w:rsidR="00532B4E" w:rsidRPr="000760AE" w:rsidRDefault="0068059B" w:rsidP="00532B4E">
                  <w:pPr>
                    <w:pStyle w:val="Blokkoptekst"/>
                    <w:jc w:val="both"/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</w:pP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br/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Prenatale, perinatale en </w:t>
                  </w:r>
                  <w:proofErr w:type="spellStart"/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vroeg-kinderlijke</w:t>
                  </w:r>
                  <w:proofErr w:type="spellEnd"/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 trauma’s bestaan. Deze worden in het lichaam opgeslagen. Ze drukken zich uit in regulerings-problemen.</w:t>
                  </w:r>
                </w:p>
                <w:p w14:paraId="57781878" w14:textId="77777777" w:rsidR="00532B4E" w:rsidRPr="000760AE" w:rsidRDefault="00532B4E" w:rsidP="0068059B">
                  <w:pPr>
                    <w:pStyle w:val="Blokkoptekst"/>
                    <w:jc w:val="both"/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</w:pPr>
                </w:p>
                <w:p w14:paraId="354FAA0E" w14:textId="77777777" w:rsidR="0068059B" w:rsidRPr="000760AE" w:rsidRDefault="0068059B" w:rsidP="0068059B">
                  <w:pPr>
                    <w:pStyle w:val="Blokkoptekst"/>
                    <w:jc w:val="both"/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</w:pP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D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eze acht zaterdagen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gaa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n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</w:t>
                  </w:r>
                  <w:r w:rsidR="00162499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uit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van de cruciale betekenis van 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verbinding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. 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Verbinding</w:t>
                  </w:r>
                  <w:r w:rsidR="00162499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heeft zijn diepste wortels in het prenatale leven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.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De primaire levensfase (van conceptie tot einde eerste levensjaar) wordt 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als </w:t>
                  </w:r>
                  <w:proofErr w:type="spellStart"/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funda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-</w:t>
                  </w:r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menteel</w:t>
                  </w:r>
                  <w:proofErr w:type="spellEnd"/>
                  <w:r w:rsidR="00254D47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beschouwd.</w:t>
                  </w:r>
                  <w:r w:rsidR="00492B53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Vroege sto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r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ingen kunnen 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later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leiden tot emotionele problemen.</w:t>
                  </w:r>
                  <w:r w:rsidR="0034740A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B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egeleiding</w:t>
                  </w:r>
                  <w:r w:rsidR="0034740A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en </w:t>
                  </w:r>
                  <w:proofErr w:type="spellStart"/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behande</w:t>
                  </w:r>
                  <w:r w:rsidR="0034740A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-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ling</w:t>
                  </w:r>
                  <w:proofErr w:type="spellEnd"/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moeten gericht zijn op deze vroege thema</w:t>
                  </w:r>
                  <w:r w:rsidR="0034740A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’s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.</w:t>
                  </w:r>
                </w:p>
                <w:p w14:paraId="4C3BBB98" w14:textId="77777777" w:rsidR="0068059B" w:rsidRPr="000760AE" w:rsidRDefault="0068059B" w:rsidP="0068059B">
                  <w:pPr>
                    <w:pStyle w:val="Blokkoptekst"/>
                    <w:jc w:val="both"/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</w:pPr>
                </w:p>
                <w:p w14:paraId="2A988E43" w14:textId="77777777" w:rsidR="00CE3591" w:rsidRPr="000760AE" w:rsidRDefault="0068059B" w:rsidP="0068059B">
                  <w:pPr>
                    <w:pStyle w:val="Blokkoptekst"/>
                    <w:jc w:val="both"/>
                    <w:rPr>
                      <w:sz w:val="16"/>
                      <w:szCs w:val="16"/>
                      <w:lang w:val="nl-NL"/>
                    </w:rPr>
                  </w:pP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Dit is geen psychotherapie-opleiding, maar een aanvull</w:t>
                  </w:r>
                  <w:r w:rsidR="00162499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ing 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op de eigen beroepsactiviteit</w:t>
                  </w:r>
                  <w:r w:rsidR="00B95E6C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 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en/</w:t>
                  </w:r>
                  <w:r w:rsidR="00B95E6C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of </w:t>
                  </w:r>
                  <w:r w:rsidR="00532B4E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 xml:space="preserve">op de eigen </w:t>
                  </w:r>
                  <w:r w:rsidR="00B95E6C"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persoonlijke ontwikkeling</w:t>
                  </w:r>
                  <w:r w:rsidRPr="000760AE">
                    <w:rPr>
                      <w:rFonts w:ascii="Palatino Linotype" w:eastAsia="Times New Roman" w:hAnsi="Palatino Linotype" w:cs="Times New Roman"/>
                      <w:color w:val="auto"/>
                      <w:kern w:val="0"/>
                      <w:sz w:val="16"/>
                      <w:szCs w:val="16"/>
                      <w:lang w:val="nl-BE" w:eastAsia="nl-BE"/>
                      <w14:ligatures w14:val="none"/>
                    </w:rPr>
                    <w:t>.</w:t>
                  </w:r>
                </w:p>
                <w:p w14:paraId="36B7E3BC" w14:textId="6E4A86C2" w:rsidR="00CE3591" w:rsidRPr="00DD66DC" w:rsidRDefault="00DD66DC" w:rsidP="0068059B">
                  <w:pPr>
                    <w:pStyle w:val="Bloktekst"/>
                    <w:spacing w:after="160"/>
                    <w:jc w:val="both"/>
                    <w:rPr>
                      <w:sz w:val="16"/>
                      <w:szCs w:val="16"/>
                      <w:lang w:val="nl-NL"/>
                    </w:rPr>
                  </w:pPr>
                  <w:r w:rsidRPr="00DD66DC">
                    <w:rPr>
                      <w:sz w:val="16"/>
                      <w:szCs w:val="16"/>
                      <w:lang w:val="nl-NL"/>
                    </w:rPr>
                    <w:t>Deze opleiding is corona-</w:t>
                  </w:r>
                  <w:proofErr w:type="spellStart"/>
                  <w:r w:rsidRPr="00DD66DC">
                    <w:rPr>
                      <w:sz w:val="16"/>
                      <w:szCs w:val="16"/>
                      <w:lang w:val="nl-NL"/>
                    </w:rPr>
                    <w:t>proof</w:t>
                  </w:r>
                  <w:proofErr w:type="spellEnd"/>
                  <w:r w:rsidRPr="00DD66DC">
                    <w:rPr>
                      <w:sz w:val="16"/>
                      <w:szCs w:val="16"/>
                      <w:lang w:val="nl-NL"/>
                    </w:rPr>
                    <w:t>.</w:t>
                  </w:r>
                </w:p>
                <w:p w14:paraId="3C20A3E8" w14:textId="77777777" w:rsidR="00DD66DC" w:rsidRDefault="00DD66DC" w:rsidP="0068059B">
                  <w:pPr>
                    <w:pStyle w:val="Bloktekst"/>
                    <w:spacing w:after="160"/>
                    <w:jc w:val="both"/>
                    <w:rPr>
                      <w:sz w:val="16"/>
                      <w:szCs w:val="16"/>
                      <w:lang w:val="nl-NL"/>
                    </w:rPr>
                  </w:pPr>
                </w:p>
                <w:p w14:paraId="3996643A" w14:textId="19B10274" w:rsidR="00DD66DC" w:rsidRPr="0068059B" w:rsidRDefault="00DD66DC" w:rsidP="0068059B">
                  <w:pPr>
                    <w:pStyle w:val="Bloktekst"/>
                    <w:spacing w:after="160"/>
                    <w:jc w:val="both"/>
                    <w:rPr>
                      <w:sz w:val="16"/>
                      <w:szCs w:val="16"/>
                      <w:lang w:val="nl-NL"/>
                    </w:rPr>
                  </w:pPr>
                </w:p>
              </w:tc>
            </w:tr>
            <w:tr w:rsidR="00CE3591" w:rsidRPr="00331E3B" w14:paraId="1B23C317" w14:textId="77777777">
              <w:trPr>
                <w:trHeight w:hRule="exact" w:val="504"/>
              </w:trPr>
              <w:tc>
                <w:tcPr>
                  <w:tcW w:w="5000" w:type="pct"/>
                  <w:shd w:val="clear" w:color="auto" w:fill="74CBC8" w:themeFill="accent1"/>
                </w:tcPr>
                <w:p w14:paraId="7CE93F06" w14:textId="77777777" w:rsidR="00CE3591" w:rsidRPr="0068059B" w:rsidRDefault="0034740A" w:rsidP="0068059B">
                  <w:pPr>
                    <w:jc w:val="both"/>
                    <w:rPr>
                      <w:szCs w:val="16"/>
                      <w:lang w:val="nl-NL"/>
                    </w:rPr>
                  </w:pPr>
                  <w:r>
                    <w:rPr>
                      <w:szCs w:val="16"/>
                      <w:lang w:val="nl-NL"/>
                    </w:rPr>
                    <w:t xml:space="preserve"> </w:t>
                  </w:r>
                </w:p>
              </w:tc>
            </w:tr>
            <w:tr w:rsidR="00CE3591" w:rsidRPr="00331E3B" w14:paraId="0BA125E1" w14:textId="77777777">
              <w:trPr>
                <w:trHeight w:hRule="exact" w:val="216"/>
              </w:trPr>
              <w:tc>
                <w:tcPr>
                  <w:tcW w:w="5000" w:type="pct"/>
                </w:tcPr>
                <w:p w14:paraId="46001136" w14:textId="77777777" w:rsidR="00CE3591" w:rsidRPr="0068059B" w:rsidRDefault="00CE3591" w:rsidP="0068059B">
                  <w:pPr>
                    <w:jc w:val="both"/>
                    <w:rPr>
                      <w:sz w:val="18"/>
                      <w:szCs w:val="18"/>
                      <w:lang w:val="nl-NL"/>
                    </w:rPr>
                  </w:pPr>
                </w:p>
              </w:tc>
            </w:tr>
            <w:tr w:rsidR="00CE3591" w:rsidRPr="00331E3B" w14:paraId="1257CAEA" w14:textId="77777777">
              <w:trPr>
                <w:trHeight w:hRule="exact" w:val="216"/>
              </w:trPr>
              <w:tc>
                <w:tcPr>
                  <w:tcW w:w="5000" w:type="pct"/>
                  <w:shd w:val="clear" w:color="auto" w:fill="74CBC8" w:themeFill="accent1"/>
                </w:tcPr>
                <w:p w14:paraId="4036D35F" w14:textId="77777777" w:rsidR="00CE3591" w:rsidRPr="006E5E65" w:rsidRDefault="00CE3591">
                  <w:pPr>
                    <w:rPr>
                      <w:lang w:val="nl-NL"/>
                    </w:rPr>
                  </w:pPr>
                </w:p>
              </w:tc>
            </w:tr>
          </w:tbl>
          <w:p w14:paraId="4D103FF5" w14:textId="77777777" w:rsidR="00CE3591" w:rsidRPr="006E5E65" w:rsidRDefault="00CE3591">
            <w:pPr>
              <w:rPr>
                <w:lang w:val="nl-NL"/>
              </w:rPr>
            </w:pPr>
          </w:p>
        </w:tc>
        <w:tc>
          <w:tcPr>
            <w:tcW w:w="724" w:type="dxa"/>
          </w:tcPr>
          <w:p w14:paraId="037288C0" w14:textId="77777777" w:rsidR="00CE3591" w:rsidRPr="006E5E65" w:rsidRDefault="00680974">
            <w:pPr>
              <w:rPr>
                <w:lang w:val="nl-NL"/>
              </w:rPr>
            </w:pPr>
            <w:r w:rsidRPr="006E5E65"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51072" behindDoc="1" locked="0" layoutInCell="1" allowOverlap="1" wp14:anchorId="774C6680" wp14:editId="4905465E">
                      <wp:simplePos x="0" y="0"/>
                      <wp:positionH relativeFrom="column">
                        <wp:posOffset>412997</wp:posOffset>
                      </wp:positionH>
                      <wp:positionV relativeFrom="page">
                        <wp:posOffset>-492826</wp:posOffset>
                      </wp:positionV>
                      <wp:extent cx="3408219" cy="7772400"/>
                      <wp:effectExtent l="0" t="0" r="20955" b="19050"/>
                      <wp:wrapNone/>
                      <wp:docPr id="3" name="Vouwrichtlijnen" descr="Vouwrichtlijnen. Verwijderen alvorens af te drukken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8219" cy="7772400"/>
                                <a:chOff x="120179" y="0"/>
                                <a:chExt cx="3213676" cy="7772400"/>
                              </a:xfrm>
                            </wpg:grpSpPr>
                            <wps:wsp>
                              <wps:cNvPr id="1" name="Rechte verbindingslijn 1"/>
                              <wps:cNvCnPr/>
                              <wps:spPr>
                                <a:xfrm>
                                  <a:off x="120179" y="0"/>
                                  <a:ext cx="0" cy="77724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Rechte verbindingslijn 2"/>
                              <wps:cNvCnPr/>
                              <wps:spPr>
                                <a:xfrm>
                                  <a:off x="3333855" y="0"/>
                                  <a:ext cx="0" cy="77724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BC42D6D" id="Vouwrichtlijnen" o:spid="_x0000_s1026" alt="Vouwrichtlijnen. Verwijderen alvorens af te drukken." style="position:absolute;margin-left:32.5pt;margin-top:-38.8pt;width:268.35pt;height:612pt;z-index:-251665408;mso-position-vertical-relative:page;mso-width-relative:margin" coordorigin="1201" coordsize="3213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">
                      <v:line id="Rechte verbindingslijn 1" o:spid="_x0000_s1027" style="position:absolute;visibility:visible;mso-wrap-style:square" from="1201,0" to="1201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      <v:stroke joinstyle="miter"/>
                      </v:line>
                      <v:line id="Rechte verbindingslijn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      <v:stroke joinstyle="miter"/>
                      </v:lin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502" w:type="dxa"/>
          </w:tcPr>
          <w:p w14:paraId="5BF4F30F" w14:textId="77777777" w:rsidR="00CE3591" w:rsidRPr="006E5E65" w:rsidRDefault="00CE3591">
            <w:pPr>
              <w:rPr>
                <w:lang w:val="nl-NL"/>
              </w:rPr>
            </w:pPr>
          </w:p>
        </w:tc>
        <w:tc>
          <w:tcPr>
            <w:tcW w:w="4815" w:type="dxa"/>
          </w:tcPr>
          <w:tbl>
            <w:tblPr>
              <w:tblStyle w:val="Hosttabe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15"/>
            </w:tblGrid>
            <w:tr w:rsidR="00CE3591" w:rsidRPr="00331E3B" w14:paraId="4628CBAC" w14:textId="77777777">
              <w:trPr>
                <w:cantSplit/>
                <w:trHeight w:hRule="exact" w:val="6480"/>
              </w:trPr>
              <w:tc>
                <w:tcPr>
                  <w:tcW w:w="5000" w:type="pct"/>
                  <w:textDirection w:val="btLr"/>
                </w:tcPr>
                <w:p w14:paraId="5F1D60F6" w14:textId="77777777" w:rsidR="00CE3591" w:rsidRPr="004822E1" w:rsidRDefault="002511C6" w:rsidP="004822E1">
                  <w:pPr>
                    <w:pStyle w:val="Geadresseerde"/>
                    <w:rPr>
                      <w:b/>
                      <w:color w:val="41ADA9" w:themeColor="accent1" w:themeShade="BF"/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Garamond" w:hAnsi="Garamond"/>
                      <w:b/>
                      <w:color w:val="auto"/>
                      <w:sz w:val="24"/>
                      <w:szCs w:val="24"/>
                      <w:lang w:val="nl-NL"/>
                    </w:rPr>
                    <w:t xml:space="preserve">                      </w:t>
                  </w:r>
                  <w:r w:rsidR="004822E1" w:rsidRPr="004822E1">
                    <w:rPr>
                      <w:rFonts w:ascii="Garamond" w:hAnsi="Garamond"/>
                      <w:b/>
                      <w:color w:val="auto"/>
                      <w:sz w:val="24"/>
                      <w:szCs w:val="24"/>
                      <w:lang w:val="nl-NL"/>
                    </w:rPr>
                    <w:t>►</w:t>
                  </w:r>
                  <w:r w:rsidR="004822E1" w:rsidRPr="004822E1">
                    <w:rPr>
                      <w:b/>
                      <w:color w:val="41ADA9" w:themeColor="accent1" w:themeShade="BF"/>
                      <w:sz w:val="24"/>
                      <w:szCs w:val="24"/>
                      <w:lang w:val="nl-NL"/>
                    </w:rPr>
                    <w:t xml:space="preserve"> Individuele Psychotherapie</w:t>
                  </w:r>
                </w:p>
                <w:p w14:paraId="051DA765" w14:textId="77777777" w:rsidR="004822E1" w:rsidRPr="004822E1" w:rsidRDefault="002511C6" w:rsidP="004822E1">
                  <w:pPr>
                    <w:pStyle w:val="Geadresseerde"/>
                    <w:rPr>
                      <w:b/>
                      <w:color w:val="41ADA9" w:themeColor="accent1" w:themeShade="BF"/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Garamond" w:hAnsi="Garamond"/>
                      <w:color w:val="auto"/>
                      <w:sz w:val="24"/>
                      <w:szCs w:val="24"/>
                      <w:lang w:val="nl-NL"/>
                    </w:rPr>
                    <w:t xml:space="preserve">                      </w:t>
                  </w:r>
                  <w:r w:rsidR="004822E1" w:rsidRPr="004822E1">
                    <w:rPr>
                      <w:rFonts w:ascii="Garamond" w:hAnsi="Garamond"/>
                      <w:color w:val="auto"/>
                      <w:sz w:val="24"/>
                      <w:szCs w:val="24"/>
                      <w:lang w:val="nl-NL"/>
                    </w:rPr>
                    <w:t>►</w:t>
                  </w:r>
                  <w:r w:rsidR="004822E1" w:rsidRPr="004822E1">
                    <w:rPr>
                      <w:sz w:val="24"/>
                      <w:szCs w:val="24"/>
                      <w:lang w:val="nl-NL"/>
                    </w:rPr>
                    <w:t xml:space="preserve"> </w:t>
                  </w:r>
                  <w:r w:rsidR="004822E1" w:rsidRPr="004822E1">
                    <w:rPr>
                      <w:b/>
                      <w:color w:val="41ADA9" w:themeColor="accent1" w:themeShade="BF"/>
                      <w:sz w:val="24"/>
                      <w:szCs w:val="24"/>
                      <w:lang w:val="nl-NL"/>
                    </w:rPr>
                    <w:t>procesgroepen</w:t>
                  </w:r>
                </w:p>
                <w:p w14:paraId="5DAB81FD" w14:textId="77777777" w:rsidR="004822E1" w:rsidRPr="004822E1" w:rsidRDefault="002511C6" w:rsidP="004822E1">
                  <w:pPr>
                    <w:pStyle w:val="Geadresseerde"/>
                    <w:rPr>
                      <w:b/>
                      <w:color w:val="41ADA9" w:themeColor="accent1" w:themeShade="BF"/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Garamond" w:hAnsi="Garamond"/>
                      <w:b/>
                      <w:color w:val="auto"/>
                      <w:sz w:val="24"/>
                      <w:szCs w:val="24"/>
                      <w:lang w:val="nl-NL"/>
                    </w:rPr>
                    <w:t xml:space="preserve">                      </w:t>
                  </w:r>
                </w:p>
                <w:p w14:paraId="17A6BEE0" w14:textId="77777777" w:rsidR="004822E1" w:rsidRPr="004822E1" w:rsidRDefault="002511C6" w:rsidP="004822E1">
                  <w:pPr>
                    <w:pStyle w:val="Geadresseerde"/>
                    <w:rPr>
                      <w:b/>
                      <w:color w:val="41ADA9" w:themeColor="accent1" w:themeShade="BF"/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Garamond" w:hAnsi="Garamond"/>
                      <w:b/>
                      <w:color w:val="auto"/>
                      <w:sz w:val="24"/>
                      <w:szCs w:val="24"/>
                      <w:lang w:val="nl-NL"/>
                    </w:rPr>
                    <w:t xml:space="preserve">                      </w:t>
                  </w:r>
                  <w:r w:rsidR="004822E1" w:rsidRPr="004822E1">
                    <w:rPr>
                      <w:rFonts w:ascii="Garamond" w:hAnsi="Garamond"/>
                      <w:b/>
                      <w:color w:val="auto"/>
                      <w:sz w:val="24"/>
                      <w:szCs w:val="24"/>
                      <w:lang w:val="nl-NL"/>
                    </w:rPr>
                    <w:t>►</w:t>
                  </w:r>
                  <w:r w:rsidR="004822E1" w:rsidRPr="004822E1">
                    <w:rPr>
                      <w:rFonts w:ascii="Garamond" w:hAnsi="Garamond"/>
                      <w:b/>
                      <w:color w:val="41ADA9" w:themeColor="accent1" w:themeShade="BF"/>
                      <w:sz w:val="24"/>
                      <w:szCs w:val="24"/>
                      <w:lang w:val="nl-NL"/>
                    </w:rPr>
                    <w:t xml:space="preserve"> </w:t>
                  </w:r>
                  <w:r w:rsidR="004822E1" w:rsidRPr="004822E1">
                    <w:rPr>
                      <w:b/>
                      <w:color w:val="41ADA9" w:themeColor="accent1" w:themeShade="BF"/>
                      <w:sz w:val="24"/>
                      <w:szCs w:val="24"/>
                      <w:lang w:val="nl-NL"/>
                    </w:rPr>
                    <w:t>Babypsychotherapie</w:t>
                  </w:r>
                </w:p>
                <w:p w14:paraId="72F5436E" w14:textId="77777777" w:rsidR="004822E1" w:rsidRPr="006E5E65" w:rsidRDefault="002511C6" w:rsidP="004822E1">
                  <w:pPr>
                    <w:pStyle w:val="Geadresseerde"/>
                    <w:rPr>
                      <w:lang w:val="nl-NL"/>
                    </w:rPr>
                  </w:pPr>
                  <w:r>
                    <w:rPr>
                      <w:rFonts w:ascii="Garamond" w:hAnsi="Garamond"/>
                      <w:b/>
                      <w:color w:val="auto"/>
                      <w:sz w:val="24"/>
                      <w:szCs w:val="24"/>
                      <w:lang w:val="nl-NL"/>
                    </w:rPr>
                    <w:t xml:space="preserve">                      </w:t>
                  </w:r>
                  <w:r w:rsidR="004822E1" w:rsidRPr="004822E1">
                    <w:rPr>
                      <w:rFonts w:ascii="Garamond" w:hAnsi="Garamond"/>
                      <w:b/>
                      <w:color w:val="auto"/>
                      <w:sz w:val="24"/>
                      <w:szCs w:val="24"/>
                      <w:lang w:val="nl-NL"/>
                    </w:rPr>
                    <w:t>►</w:t>
                  </w:r>
                  <w:r w:rsidR="004822E1" w:rsidRPr="004822E1">
                    <w:rPr>
                      <w:b/>
                      <w:color w:val="41ADA9" w:themeColor="accent1" w:themeShade="BF"/>
                      <w:sz w:val="24"/>
                      <w:szCs w:val="24"/>
                      <w:lang w:val="nl-NL"/>
                    </w:rPr>
                    <w:t xml:space="preserve"> vorming </w:t>
                  </w:r>
                </w:p>
              </w:tc>
            </w:tr>
            <w:tr w:rsidR="00CE3591" w:rsidRPr="00331E3B" w14:paraId="42074109" w14:textId="77777777">
              <w:trPr>
                <w:cantSplit/>
                <w:trHeight w:hRule="exact" w:val="4320"/>
              </w:trPr>
              <w:tc>
                <w:tcPr>
                  <w:tcW w:w="5000" w:type="pct"/>
                  <w:textDirection w:val="btLr"/>
                </w:tcPr>
                <w:p w14:paraId="261A50F0" w14:textId="77777777" w:rsidR="00CE3591" w:rsidRPr="004822E1" w:rsidRDefault="00D86AA7">
                  <w:pPr>
                    <w:pStyle w:val="Retouradres"/>
                    <w:rPr>
                      <w:color w:val="C00000"/>
                      <w:sz w:val="28"/>
                      <w:szCs w:val="28"/>
                      <w:lang w:val="nl-NL"/>
                    </w:rPr>
                  </w:pPr>
                  <w:sdt>
                    <w:sdtPr>
                      <w:rPr>
                        <w:rStyle w:val="Nadruk"/>
                        <w:color w:val="C00000"/>
                        <w:sz w:val="28"/>
                        <w:szCs w:val="28"/>
                        <w:lang w:val="nl-NL"/>
                      </w:rPr>
                      <w:alias w:val="Bedrijfsnaam"/>
                      <w:tag w:val=""/>
                      <w:id w:val="-172038622"/>
                      <w:placeholder>
                        <w:docPart w:val="9A11D715ADD84D3A8C2CB74B35F3F962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>
                      <w:rPr>
                        <w:rStyle w:val="Nadruk"/>
                      </w:rPr>
                    </w:sdtEndPr>
                    <w:sdtContent>
                      <w:r w:rsidR="00CB4CB2">
                        <w:rPr>
                          <w:rStyle w:val="Nadruk"/>
                          <w:color w:val="C00000"/>
                          <w:sz w:val="28"/>
                          <w:szCs w:val="28"/>
                          <w:lang w:val="nl-NL"/>
                        </w:rPr>
                        <w:t>EVPP ‘De Bakkerij’</w:t>
                      </w:r>
                    </w:sdtContent>
                  </w:sdt>
                </w:p>
                <w:sdt>
                  <w:sdtPr>
                    <w:rPr>
                      <w:color w:val="auto"/>
                      <w:lang w:val="nl-NL"/>
                    </w:rPr>
                    <w:alias w:val="Adres"/>
                    <w:tag w:val=""/>
                    <w:id w:val="-522012300"/>
                    <w:placeholder>
                      <w:docPart w:val="EF79150D37E3424B92B76A72F040588F"/>
                    </w:placeholder>
                    <w:dataBinding w:prefixMappings="xmlns:ns0='http://schemas.microsoft.com/office/2006/coverPageProps' " w:xpath="/ns0:CoverPageProperties[1]/ns0:CompanyAddress[1]" w:storeItemID="{55AF091B-3C7A-41E3-B477-F2FDAA23CFDA}"/>
                    <w15:appearance w15:val="hidden"/>
                    <w:text w:multiLine="1"/>
                  </w:sdtPr>
                  <w:sdtEndPr/>
                  <w:sdtContent>
                    <w:p w14:paraId="5A9FDDA7" w14:textId="77777777" w:rsidR="00CE3591" w:rsidRPr="004822E1" w:rsidRDefault="00ED4172" w:rsidP="004822E1">
                      <w:pPr>
                        <w:pStyle w:val="Retouradres"/>
                        <w:rPr>
                          <w:lang w:val="nl-NL"/>
                        </w:rPr>
                      </w:pPr>
                      <w:r>
                        <w:rPr>
                          <w:color w:val="auto"/>
                          <w:lang w:val="nl-NL"/>
                        </w:rPr>
                        <w:t xml:space="preserve">Gaby </w:t>
                      </w:r>
                      <w:proofErr w:type="spellStart"/>
                      <w:r>
                        <w:rPr>
                          <w:color w:val="auto"/>
                          <w:lang w:val="nl-NL"/>
                        </w:rPr>
                        <w:t>Stroecken</w:t>
                      </w:r>
                      <w:proofErr w:type="spellEnd"/>
                      <w:r>
                        <w:rPr>
                          <w:color w:val="auto"/>
                          <w:lang w:val="nl-NL"/>
                        </w:rPr>
                        <w:t xml:space="preserve"> &amp; Rien Verdult</w:t>
                      </w:r>
                      <w:r>
                        <w:rPr>
                          <w:color w:val="auto"/>
                          <w:lang w:val="nl-NL"/>
                        </w:rPr>
                        <w:br/>
                      </w:r>
                      <w:r>
                        <w:rPr>
                          <w:color w:val="auto"/>
                          <w:lang w:val="nl-NL"/>
                        </w:rPr>
                        <w:br/>
                      </w:r>
                      <w:proofErr w:type="spellStart"/>
                      <w:r>
                        <w:rPr>
                          <w:color w:val="auto"/>
                          <w:lang w:val="nl-NL"/>
                        </w:rPr>
                        <w:t>Opleeuwstraat</w:t>
                      </w:r>
                      <w:proofErr w:type="spellEnd"/>
                      <w:r>
                        <w:rPr>
                          <w:color w:val="auto"/>
                          <w:lang w:val="nl-NL"/>
                        </w:rPr>
                        <w:t xml:space="preserve"> 59</w:t>
                      </w:r>
                      <w:r>
                        <w:rPr>
                          <w:color w:val="auto"/>
                          <w:lang w:val="nl-NL"/>
                        </w:rPr>
                        <w:br/>
                        <w:t>3840 Gors-</w:t>
                      </w:r>
                      <w:proofErr w:type="spellStart"/>
                      <w:r>
                        <w:rPr>
                          <w:color w:val="auto"/>
                          <w:lang w:val="nl-NL"/>
                        </w:rPr>
                        <w:t>Opleeuw</w:t>
                      </w:r>
                      <w:proofErr w:type="spellEnd"/>
                      <w:r>
                        <w:rPr>
                          <w:color w:val="auto"/>
                          <w:lang w:val="nl-NL"/>
                        </w:rPr>
                        <w:t xml:space="preserve"> (Borgloon), België</w:t>
                      </w:r>
                      <w:r>
                        <w:rPr>
                          <w:color w:val="auto"/>
                          <w:lang w:val="nl-NL"/>
                        </w:rPr>
                        <w:br/>
                        <w:t>(0032) (0)12 671935</w:t>
                      </w:r>
                      <w:r>
                        <w:rPr>
                          <w:color w:val="auto"/>
                          <w:lang w:val="nl-NL"/>
                        </w:rPr>
                        <w:br/>
                        <w:t>rien.verdult@outlook.be</w:t>
                      </w:r>
                      <w:r>
                        <w:rPr>
                          <w:color w:val="auto"/>
                          <w:lang w:val="nl-NL"/>
                        </w:rPr>
                        <w:br/>
                        <w:t>www.stroeckenverdult.be</w:t>
                      </w:r>
                    </w:p>
                  </w:sdtContent>
                </w:sdt>
              </w:tc>
            </w:tr>
          </w:tbl>
          <w:p w14:paraId="2B56C94B" w14:textId="77777777" w:rsidR="00CE3591" w:rsidRPr="006E5E65" w:rsidRDefault="00CE3591">
            <w:pPr>
              <w:rPr>
                <w:lang w:val="nl-NL"/>
              </w:rPr>
            </w:pPr>
          </w:p>
        </w:tc>
        <w:tc>
          <w:tcPr>
            <w:tcW w:w="718" w:type="dxa"/>
          </w:tcPr>
          <w:p w14:paraId="3B74FF9D" w14:textId="77777777" w:rsidR="00CE3591" w:rsidRPr="006E5E65" w:rsidRDefault="00CE3591">
            <w:pPr>
              <w:rPr>
                <w:lang w:val="nl-NL"/>
              </w:rPr>
            </w:pPr>
          </w:p>
        </w:tc>
        <w:tc>
          <w:tcPr>
            <w:tcW w:w="3900" w:type="dxa"/>
          </w:tcPr>
          <w:tbl>
            <w:tblPr>
              <w:tblStyle w:val="Hosttabel"/>
              <w:tblW w:w="3968" w:type="dxa"/>
              <w:tblLayout w:type="fixed"/>
              <w:tblLook w:val="04A0" w:firstRow="1" w:lastRow="0" w:firstColumn="1" w:lastColumn="0" w:noHBand="0" w:noVBand="1"/>
            </w:tblPr>
            <w:tblGrid>
              <w:gridCol w:w="3968"/>
            </w:tblGrid>
            <w:tr w:rsidR="00CE3591" w:rsidRPr="00331E3B" w14:paraId="03F1966F" w14:textId="77777777" w:rsidTr="003C609C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14:paraId="127EFAD0" w14:textId="6435527A" w:rsidR="00FF280B" w:rsidRDefault="00254D47" w:rsidP="002603C2">
                  <w:pPr>
                    <w:pStyle w:val="Titel"/>
                    <w:jc w:val="center"/>
                    <w:rPr>
                      <w:color w:val="C00000"/>
                      <w:sz w:val="24"/>
                      <w:szCs w:val="24"/>
                      <w:lang w:val="nl-NL"/>
                    </w:rPr>
                  </w:pPr>
                  <w:r w:rsidRPr="00254D47">
                    <w:rPr>
                      <w:color w:val="C00000"/>
                      <w:sz w:val="24"/>
                      <w:szCs w:val="24"/>
                      <w:lang w:val="nl-NL"/>
                    </w:rPr>
                    <w:t>September</w:t>
                  </w:r>
                  <w:r w:rsidR="00A40E9C">
                    <w:rPr>
                      <w:color w:val="C00000"/>
                      <w:sz w:val="24"/>
                      <w:szCs w:val="24"/>
                      <w:lang w:val="nl-NL"/>
                    </w:rPr>
                    <w:t>20</w:t>
                  </w:r>
                  <w:r>
                    <w:rPr>
                      <w:color w:val="C00000"/>
                      <w:sz w:val="24"/>
                      <w:szCs w:val="24"/>
                      <w:lang w:val="nl-NL"/>
                    </w:rPr>
                    <w:t>2</w:t>
                  </w:r>
                  <w:r w:rsidR="00331E3B">
                    <w:rPr>
                      <w:color w:val="C00000"/>
                      <w:sz w:val="24"/>
                      <w:szCs w:val="24"/>
                      <w:lang w:val="nl-NL"/>
                    </w:rPr>
                    <w:t>5</w:t>
                  </w:r>
                  <w:r>
                    <w:rPr>
                      <w:color w:val="C00000"/>
                      <w:sz w:val="24"/>
                      <w:szCs w:val="24"/>
                      <w:lang w:val="nl-NL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C00000"/>
                      <w:sz w:val="24"/>
                      <w:szCs w:val="24"/>
                      <w:lang w:val="nl-NL"/>
                    </w:rPr>
                    <w:t xml:space="preserve">→ </w:t>
                  </w:r>
                  <w:r w:rsidR="00331E3B">
                    <w:rPr>
                      <w:rFonts w:ascii="Calibri" w:hAnsi="Calibri" w:cs="Calibri"/>
                      <w:color w:val="C00000"/>
                      <w:sz w:val="24"/>
                      <w:szCs w:val="24"/>
                      <w:lang w:val="nl-NL"/>
                    </w:rPr>
                    <w:t>April</w:t>
                  </w:r>
                  <w:r w:rsidR="00403DD5">
                    <w:rPr>
                      <w:color w:val="C00000"/>
                      <w:sz w:val="24"/>
                      <w:szCs w:val="24"/>
                      <w:lang w:val="nl-NL"/>
                    </w:rPr>
                    <w:t xml:space="preserve"> </w:t>
                  </w:r>
                  <w:r w:rsidR="00964516">
                    <w:rPr>
                      <w:color w:val="C00000"/>
                      <w:sz w:val="24"/>
                      <w:szCs w:val="24"/>
                      <w:lang w:val="nl-NL"/>
                    </w:rPr>
                    <w:t>20</w:t>
                  </w:r>
                  <w:r>
                    <w:rPr>
                      <w:color w:val="C00000"/>
                      <w:sz w:val="24"/>
                      <w:szCs w:val="24"/>
                      <w:lang w:val="nl-NL"/>
                    </w:rPr>
                    <w:t>2</w:t>
                  </w:r>
                  <w:r w:rsidR="00331E3B">
                    <w:rPr>
                      <w:color w:val="C00000"/>
                      <w:sz w:val="24"/>
                      <w:szCs w:val="24"/>
                      <w:lang w:val="nl-NL"/>
                    </w:rPr>
                    <w:t>6</w:t>
                  </w:r>
                </w:p>
                <w:p w14:paraId="4642EAFB" w14:textId="77777777" w:rsidR="00FF280B" w:rsidRPr="002603C2" w:rsidRDefault="00FF280B" w:rsidP="00FF280B">
                  <w:pPr>
                    <w:pStyle w:val="Titel"/>
                    <w:jc w:val="center"/>
                    <w:rPr>
                      <w:sz w:val="16"/>
                      <w:szCs w:val="16"/>
                      <w:lang w:val="nl-NL"/>
                    </w:rPr>
                  </w:pPr>
                </w:p>
                <w:p w14:paraId="103D6672" w14:textId="77777777" w:rsidR="00254D47" w:rsidRPr="00254D47" w:rsidRDefault="00254D47" w:rsidP="00FF280B">
                  <w:pPr>
                    <w:pStyle w:val="Titel"/>
                    <w:jc w:val="center"/>
                    <w:rPr>
                      <w:color w:val="41ADA9" w:themeColor="accent1" w:themeShade="BF"/>
                      <w:sz w:val="52"/>
                      <w:szCs w:val="52"/>
                      <w:lang w:val="nl-NL"/>
                    </w:rPr>
                  </w:pPr>
                  <w:r w:rsidRPr="00254D47">
                    <w:rPr>
                      <w:color w:val="41ADA9" w:themeColor="accent1" w:themeShade="BF"/>
                      <w:sz w:val="52"/>
                      <w:szCs w:val="52"/>
                      <w:lang w:val="nl-NL"/>
                    </w:rPr>
                    <w:t>VROEGE VERBINDING</w:t>
                  </w:r>
                </w:p>
                <w:p w14:paraId="1E8FCCED" w14:textId="77777777" w:rsidR="00CE3591" w:rsidRPr="0048041F" w:rsidRDefault="00254D47" w:rsidP="00FF280B">
                  <w:pPr>
                    <w:pStyle w:val="Titel"/>
                    <w:jc w:val="center"/>
                    <w:rPr>
                      <w:sz w:val="32"/>
                      <w:szCs w:val="32"/>
                      <w:lang w:val="nl-NL"/>
                    </w:rPr>
                  </w:pPr>
                  <w:r w:rsidRPr="0048041F">
                    <w:rPr>
                      <w:color w:val="41ADA9" w:themeColor="accent1" w:themeShade="BF"/>
                      <w:sz w:val="32"/>
                      <w:szCs w:val="32"/>
                      <w:lang w:val="nl-NL"/>
                    </w:rPr>
                    <w:t>Een cursus over</w:t>
                  </w:r>
                  <w:r w:rsidR="00FF280B" w:rsidRPr="0048041F">
                    <w:rPr>
                      <w:color w:val="41ADA9" w:themeColor="accent1" w:themeShade="BF"/>
                      <w:sz w:val="32"/>
                      <w:szCs w:val="32"/>
                      <w:lang w:val="nl-NL"/>
                    </w:rPr>
                    <w:t xml:space="preserve"> prenatale psychologie</w:t>
                  </w:r>
                </w:p>
                <w:p w14:paraId="0DB56BB4" w14:textId="77777777" w:rsidR="00CE3591" w:rsidRPr="006E5E65" w:rsidRDefault="00CE3591" w:rsidP="002511C6">
                  <w:pPr>
                    <w:pStyle w:val="Subtitel"/>
                    <w:rPr>
                      <w:lang w:val="nl-NL"/>
                    </w:rPr>
                  </w:pPr>
                </w:p>
              </w:tc>
            </w:tr>
            <w:tr w:rsidR="00CE3591" w:rsidRPr="00331E3B" w14:paraId="69246FF7" w14:textId="77777777" w:rsidTr="003C609C">
              <w:trPr>
                <w:trHeight w:hRule="exact" w:val="288"/>
              </w:trPr>
              <w:tc>
                <w:tcPr>
                  <w:tcW w:w="5000" w:type="pct"/>
                </w:tcPr>
                <w:p w14:paraId="6624E315" w14:textId="77777777" w:rsidR="00CE3591" w:rsidRDefault="00CE3591">
                  <w:pPr>
                    <w:rPr>
                      <w:lang w:val="nl-NL"/>
                    </w:rPr>
                  </w:pPr>
                </w:p>
                <w:p w14:paraId="302896C3" w14:textId="77777777" w:rsidR="002603C2" w:rsidRDefault="002603C2">
                  <w:pPr>
                    <w:rPr>
                      <w:lang w:val="nl-NL"/>
                    </w:rPr>
                  </w:pPr>
                </w:p>
                <w:p w14:paraId="202C9387" w14:textId="77777777" w:rsidR="002603C2" w:rsidRPr="006E5E65" w:rsidRDefault="002603C2">
                  <w:pPr>
                    <w:rPr>
                      <w:lang w:val="nl-NL"/>
                    </w:rPr>
                  </w:pPr>
                </w:p>
              </w:tc>
            </w:tr>
            <w:tr w:rsidR="00CE3591" w:rsidRPr="006E5E65" w14:paraId="2CD1E6B5" w14:textId="77777777" w:rsidTr="003C609C">
              <w:trPr>
                <w:trHeight w:hRule="exact" w:val="6040"/>
              </w:trPr>
              <w:tc>
                <w:tcPr>
                  <w:tcW w:w="5000" w:type="pct"/>
                </w:tcPr>
                <w:p w14:paraId="35E85356" w14:textId="77777777" w:rsidR="00CE3591" w:rsidRPr="006E5E65" w:rsidRDefault="00FF280B">
                  <w:pPr>
                    <w:rPr>
                      <w:lang w:val="nl-NL"/>
                    </w:rPr>
                  </w:pPr>
                  <w:r>
                    <w:rPr>
                      <w:noProof/>
                      <w:lang w:val="nl-BE" w:eastAsia="nl-BE"/>
                    </w:rPr>
                    <w:drawing>
                      <wp:inline distT="0" distB="0" distL="0" distR="0" wp14:anchorId="6A696661" wp14:editId="68897618">
                        <wp:extent cx="2476500" cy="3498850"/>
                        <wp:effectExtent l="0" t="0" r="0" b="6350"/>
                        <wp:docPr id="6" name="Afbeelding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foetus 12 wkn.bmp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500" cy="349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3591" w:rsidRPr="006E5E65" w14:paraId="244F9C8A" w14:textId="77777777" w:rsidTr="003C609C">
              <w:trPr>
                <w:trHeight w:hRule="exact" w:val="80"/>
              </w:trPr>
              <w:tc>
                <w:tcPr>
                  <w:tcW w:w="5000" w:type="pct"/>
                </w:tcPr>
                <w:p w14:paraId="0B8C66C7" w14:textId="77777777" w:rsidR="00CE3591" w:rsidRPr="006E5E65" w:rsidRDefault="00CE3591">
                  <w:pPr>
                    <w:rPr>
                      <w:lang w:val="nl-NL"/>
                    </w:rPr>
                  </w:pPr>
                </w:p>
              </w:tc>
            </w:tr>
            <w:tr w:rsidR="00CE3591" w:rsidRPr="00331E3B" w14:paraId="179168C3" w14:textId="77777777" w:rsidTr="003C609C">
              <w:trPr>
                <w:trHeight w:hRule="exact" w:val="1053"/>
              </w:trPr>
              <w:tc>
                <w:tcPr>
                  <w:tcW w:w="5000" w:type="pct"/>
                  <w:shd w:val="clear" w:color="auto" w:fill="74CBC8" w:themeFill="accent1"/>
                </w:tcPr>
                <w:p w14:paraId="1D350F1C" w14:textId="77777777" w:rsidR="00CE3591" w:rsidRPr="00FF280B" w:rsidRDefault="00FF280B" w:rsidP="006F29E0">
                  <w:pPr>
                    <w:jc w:val="center"/>
                    <w:rPr>
                      <w:b/>
                      <w:sz w:val="20"/>
                      <w:lang w:val="nl-NL"/>
                    </w:rPr>
                  </w:pPr>
                  <w:r w:rsidRPr="00FF280B">
                    <w:rPr>
                      <w:b/>
                      <w:sz w:val="20"/>
                      <w:lang w:val="nl-NL"/>
                    </w:rPr>
                    <w:t xml:space="preserve">Expertise- en Vormingscentrum Prenatale Psychologie </w:t>
                  </w:r>
                  <w:r>
                    <w:rPr>
                      <w:b/>
                      <w:sz w:val="20"/>
                      <w:lang w:val="nl-NL"/>
                    </w:rPr>
                    <w:br/>
                  </w:r>
                  <w:r w:rsidRPr="00FF280B">
                    <w:rPr>
                      <w:b/>
                      <w:sz w:val="32"/>
                      <w:szCs w:val="32"/>
                      <w:lang w:val="nl-NL"/>
                    </w:rPr>
                    <w:t>EVPP ‘De Bakkerij’</w:t>
                  </w:r>
                </w:p>
              </w:tc>
            </w:tr>
          </w:tbl>
          <w:p w14:paraId="406CAE2C" w14:textId="77777777" w:rsidR="00CE3591" w:rsidRPr="00FF280B" w:rsidRDefault="00CE3591">
            <w:pPr>
              <w:rPr>
                <w:lang w:val="nl-BE"/>
              </w:rPr>
            </w:pPr>
          </w:p>
        </w:tc>
      </w:tr>
    </w:tbl>
    <w:p w14:paraId="772F026F" w14:textId="77777777" w:rsidR="00CE3591" w:rsidRPr="006E5E65" w:rsidRDefault="00680974">
      <w:pPr>
        <w:rPr>
          <w:lang w:val="nl-NL"/>
        </w:rPr>
      </w:pPr>
      <w:r w:rsidRPr="006E5E65"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C847545" wp14:editId="0093D041">
                <wp:simplePos x="0" y="0"/>
                <wp:positionH relativeFrom="column">
                  <wp:posOffset>3245163</wp:posOffset>
                </wp:positionH>
                <wp:positionV relativeFrom="page">
                  <wp:posOffset>0</wp:posOffset>
                </wp:positionV>
                <wp:extent cx="3383280" cy="7772400"/>
                <wp:effectExtent l="0" t="0" r="26670" b="19050"/>
                <wp:wrapNone/>
                <wp:docPr id="9" name="Groep 9" descr="Vouwrichtlijnen. Verwijderen alvorens af te drukke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Rechte verbindingslijn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hte verbindingslijn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B88214" id="Groep 9" o:spid="_x0000_s1026" alt="Vouwrichtlijnen. Verwijderen alvorens af te drukken." style="position:absolute;margin-left:255.5pt;margin-top:0;width:266.4pt;height:612pt;z-index:-251651072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">
                <v:line id="Rechte verbindingslijn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  <v:stroke joinstyle="miter"/>
                </v:line>
                <v:line id="Rechte verbindingslijn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Hosttabel"/>
        <w:tblW w:w="0" w:type="auto"/>
        <w:tblLayout w:type="fixed"/>
        <w:tblLook w:val="04A0" w:firstRow="1" w:lastRow="0" w:firstColumn="1" w:lastColumn="0" w:noHBand="0" w:noVBand="1"/>
        <w:tblDescription w:val="Layout table for inside of trifold brochure"/>
      </w:tblPr>
      <w:tblGrid>
        <w:gridCol w:w="5608"/>
        <w:gridCol w:w="4465"/>
        <w:gridCol w:w="984"/>
        <w:gridCol w:w="3910"/>
      </w:tblGrid>
      <w:tr w:rsidR="00CE3591" w:rsidRPr="00331E3B" w14:paraId="54ECB6B5" w14:textId="77777777" w:rsidTr="00837E3E">
        <w:trPr>
          <w:trHeight w:hRule="exact" w:val="9822"/>
        </w:trPr>
        <w:tc>
          <w:tcPr>
            <w:tcW w:w="5608" w:type="dxa"/>
          </w:tcPr>
          <w:tbl>
            <w:tblPr>
              <w:tblStyle w:val="Hosttabe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608"/>
            </w:tblGrid>
            <w:tr w:rsidR="00CE3591" w:rsidRPr="00DB1074" w14:paraId="20BB1FB9" w14:textId="77777777">
              <w:trPr>
                <w:trHeight w:hRule="exact" w:val="4104"/>
              </w:trPr>
              <w:tc>
                <w:tcPr>
                  <w:tcW w:w="5000" w:type="pct"/>
                  <w:shd w:val="clear" w:color="auto" w:fill="74CBC8" w:themeFill="accent1"/>
                </w:tcPr>
                <w:p w14:paraId="617D588E" w14:textId="77777777" w:rsidR="00CE3591" w:rsidRPr="00DB1074" w:rsidRDefault="002511C6">
                  <w:pPr>
                    <w:spacing w:after="160"/>
                    <w:rPr>
                      <w:szCs w:val="16"/>
                      <w:lang w:val="nl-NL"/>
                    </w:rPr>
                  </w:pPr>
                  <w:r w:rsidRPr="00DB1074">
                    <w:rPr>
                      <w:noProof/>
                      <w:szCs w:val="16"/>
                      <w:lang w:val="nl-BE" w:eastAsia="nl-BE"/>
                    </w:rPr>
                    <w:drawing>
                      <wp:inline distT="0" distB="0" distL="0" distR="0" wp14:anchorId="41A90E94" wp14:editId="0DA109C1">
                        <wp:extent cx="3057525" cy="2606040"/>
                        <wp:effectExtent l="0" t="0" r="9525" b="3810"/>
                        <wp:docPr id="7" name="Afbeelding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umbillical affect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525" cy="2606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3591" w:rsidRPr="003E4220" w14:paraId="0A2C9368" w14:textId="77777777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14:paraId="45BCB168" w14:textId="77777777" w:rsidR="00DB1074" w:rsidRDefault="00DB1074" w:rsidP="0068059B">
                  <w:pPr>
                    <w:rPr>
                      <w:szCs w:val="16"/>
                      <w:lang w:val="nl-BE"/>
                    </w:rPr>
                  </w:pPr>
                </w:p>
                <w:p w14:paraId="72EEBB45" w14:textId="77777777" w:rsidR="00DB1074" w:rsidRDefault="00DB1074" w:rsidP="0068059B">
                  <w:pPr>
                    <w:rPr>
                      <w:szCs w:val="16"/>
                      <w:lang w:val="nl-BE"/>
                    </w:rPr>
                  </w:pPr>
                </w:p>
                <w:p w14:paraId="4B9333C3" w14:textId="77777777" w:rsidR="00DB1074" w:rsidRPr="00DB1074" w:rsidRDefault="00DB1074" w:rsidP="00DB1074">
                  <w:pPr>
                    <w:rPr>
                      <w:rFonts w:asciiTheme="majorHAnsi" w:hAnsiTheme="majorHAnsi"/>
                      <w:color w:val="41ADA9" w:themeColor="accent1" w:themeShade="BF"/>
                      <w:sz w:val="28"/>
                      <w:szCs w:val="28"/>
                      <w:lang w:val="nl-BE"/>
                    </w:rPr>
                  </w:pPr>
                  <w:r w:rsidRPr="00DB1074">
                    <w:rPr>
                      <w:rFonts w:asciiTheme="majorHAnsi" w:hAnsiTheme="majorHAnsi"/>
                      <w:color w:val="41ADA9" w:themeColor="accent1" w:themeShade="BF"/>
                      <w:sz w:val="28"/>
                      <w:szCs w:val="28"/>
                      <w:lang w:val="nl-BE"/>
                    </w:rPr>
                    <w:t>Programma</w:t>
                  </w:r>
                </w:p>
                <w:p w14:paraId="47E27F0E" w14:textId="77777777" w:rsidR="00DB1074" w:rsidRPr="00DB1074" w:rsidRDefault="00DB1074" w:rsidP="0068059B">
                  <w:pPr>
                    <w:rPr>
                      <w:rFonts w:asciiTheme="majorHAnsi" w:hAnsiTheme="majorHAnsi"/>
                      <w:szCs w:val="16"/>
                      <w:lang w:val="nl-BE"/>
                    </w:rPr>
                  </w:pPr>
                </w:p>
                <w:p w14:paraId="573120DD" w14:textId="77777777" w:rsidR="0068059B" w:rsidRPr="00DB1074" w:rsidRDefault="0068059B" w:rsidP="0068059B">
                  <w:pPr>
                    <w:rPr>
                      <w:rFonts w:asciiTheme="majorHAnsi" w:hAnsiTheme="majorHAnsi"/>
                      <w:i/>
                      <w:szCs w:val="16"/>
                      <w:lang w:val="nl-BE"/>
                    </w:rPr>
                  </w:pPr>
                  <w:r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1° Dag: </w:t>
                  </w:r>
                  <w:r w:rsidR="008E2B0B" w:rsidRPr="008E2B0B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>Hechting of verbinding?</w:t>
                  </w:r>
                  <w:r w:rsidRPr="00DB1074">
                    <w:rPr>
                      <w:rFonts w:asciiTheme="majorHAnsi" w:hAnsiTheme="majorHAnsi"/>
                      <w:szCs w:val="16"/>
                      <w:lang w:val="nl-BE"/>
                    </w:rPr>
                    <w:br/>
                    <w:t xml:space="preserve">               </w:t>
                  </w:r>
                </w:p>
                <w:p w14:paraId="12C6A3E4" w14:textId="77777777" w:rsidR="0068059B" w:rsidRPr="00DB1074" w:rsidRDefault="0068059B" w:rsidP="0068059B">
                  <w:pPr>
                    <w:rPr>
                      <w:rFonts w:asciiTheme="majorHAnsi" w:hAnsiTheme="majorHAnsi"/>
                      <w:i/>
                      <w:szCs w:val="16"/>
                      <w:lang w:val="nl-BE"/>
                    </w:rPr>
                  </w:pPr>
                  <w:r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2° Dag: </w:t>
                  </w:r>
                  <w:r w:rsidRPr="00DB1074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 xml:space="preserve">De neurobiologie van de prenatale </w:t>
                  </w:r>
                  <w:r w:rsidRPr="00DB1074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br/>
                    <w:t xml:space="preserve">             en vroege ontwikkeling</w:t>
                  </w:r>
                  <w:r w:rsidRPr="00DB1074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br/>
                  </w:r>
                  <w:r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              </w:t>
                  </w:r>
                  <w:r w:rsidRPr="00DB1074">
                    <w:rPr>
                      <w:rFonts w:asciiTheme="majorHAnsi" w:hAnsiTheme="majorHAnsi"/>
                      <w:i/>
                      <w:szCs w:val="16"/>
                      <w:lang w:val="nl-BE"/>
                    </w:rPr>
                    <w:t xml:space="preserve"> </w:t>
                  </w:r>
                </w:p>
                <w:p w14:paraId="7A16C04D" w14:textId="77777777" w:rsidR="003E4220" w:rsidRDefault="0068059B" w:rsidP="0068059B">
                  <w:pPr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</w:pPr>
                  <w:r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3° Dag: </w:t>
                  </w:r>
                  <w:r w:rsidR="008E2B0B" w:rsidRPr="008E2B0B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 xml:space="preserve">De primaire levensfase: </w:t>
                  </w:r>
                </w:p>
                <w:p w14:paraId="698A20FE" w14:textId="748BD6CF" w:rsidR="0068059B" w:rsidRPr="00DB1074" w:rsidRDefault="003E4220" w:rsidP="0068059B">
                  <w:pPr>
                    <w:rPr>
                      <w:rFonts w:asciiTheme="majorHAnsi" w:hAnsiTheme="majorHAnsi"/>
                      <w:i/>
                      <w:szCs w:val="16"/>
                      <w:lang w:val="nl-BE"/>
                    </w:rPr>
                  </w:pPr>
                  <w:r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 xml:space="preserve">             </w:t>
                  </w:r>
                  <w:r w:rsidR="008E2B0B" w:rsidRPr="008E2B0B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 xml:space="preserve">van </w:t>
                  </w:r>
                  <w:r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 xml:space="preserve">conceptie tot </w:t>
                  </w:r>
                  <w:r w:rsidR="00BA6FF2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>(</w:t>
                  </w:r>
                  <w:r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>psychologische</w:t>
                  </w:r>
                  <w:r w:rsidR="00BA6FF2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>)</w:t>
                  </w:r>
                  <w:r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 xml:space="preserve"> geboorte</w:t>
                  </w:r>
                  <w:r w:rsidR="0068059B"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            </w:t>
                  </w:r>
                </w:p>
                <w:p w14:paraId="73208ED5" w14:textId="4F835371" w:rsidR="0068059B" w:rsidRPr="00DB1074" w:rsidRDefault="003E4220" w:rsidP="0068059B">
                  <w:pPr>
                    <w:rPr>
                      <w:rFonts w:asciiTheme="majorHAnsi" w:hAnsiTheme="majorHAnsi"/>
                      <w:i/>
                      <w:szCs w:val="16"/>
                      <w:lang w:val="nl-BE"/>
                    </w:rPr>
                  </w:pPr>
                  <w:r>
                    <w:rPr>
                      <w:rFonts w:asciiTheme="majorHAnsi" w:hAnsiTheme="majorHAnsi"/>
                      <w:szCs w:val="16"/>
                      <w:lang w:val="nl-BE"/>
                    </w:rPr>
                    <w:br/>
                  </w:r>
                  <w:r w:rsidR="0068059B"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4° Dag: </w:t>
                  </w:r>
                  <w:r w:rsidR="0068059B" w:rsidRPr="00DB1074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>Prenatale belasting en stress</w:t>
                  </w:r>
                  <w:r w:rsidR="0068059B" w:rsidRPr="00DB1074">
                    <w:rPr>
                      <w:rFonts w:asciiTheme="majorHAnsi" w:hAnsiTheme="majorHAnsi"/>
                      <w:szCs w:val="16"/>
                      <w:lang w:val="nl-BE"/>
                    </w:rPr>
                    <w:br/>
                  </w:r>
                  <w:r w:rsidR="0068059B" w:rsidRPr="00DB1074">
                    <w:rPr>
                      <w:rFonts w:asciiTheme="majorHAnsi" w:hAnsiTheme="majorHAnsi"/>
                      <w:i/>
                      <w:szCs w:val="16"/>
                      <w:lang w:val="nl-BE"/>
                    </w:rPr>
                    <w:t xml:space="preserve">             </w:t>
                  </w:r>
                </w:p>
                <w:p w14:paraId="4314640F" w14:textId="77777777" w:rsidR="00DB1074" w:rsidRPr="00DB1074" w:rsidRDefault="003C609C" w:rsidP="0068059B">
                  <w:pPr>
                    <w:rPr>
                      <w:rFonts w:asciiTheme="majorHAnsi" w:hAnsiTheme="majorHAnsi"/>
                      <w:szCs w:val="16"/>
                      <w:lang w:val="nl-BE"/>
                    </w:rPr>
                  </w:pPr>
                  <w:r>
                    <w:rPr>
                      <w:rFonts w:asciiTheme="majorHAnsi" w:hAnsiTheme="majorHAnsi"/>
                      <w:szCs w:val="16"/>
                      <w:lang w:val="nl-BE"/>
                    </w:rPr>
                    <w:t>5</w:t>
                  </w:r>
                  <w:r w:rsidR="0068059B"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° Dag: </w:t>
                  </w:r>
                  <w:r w:rsidR="008E2B0B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</w:t>
                  </w:r>
                  <w:r w:rsidR="008E2B0B" w:rsidRPr="00BA6FF2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>G</w:t>
                  </w:r>
                  <w:r w:rsidR="0068059B" w:rsidRPr="008E2B0B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>eboorte</w:t>
                  </w:r>
                  <w:r w:rsidR="008E2B0B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 xml:space="preserve"> als overgang</w:t>
                  </w:r>
                  <w:r w:rsidR="0068059B" w:rsidRPr="00DB1074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br/>
                  </w:r>
                  <w:r w:rsidR="0068059B"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            </w:t>
                  </w:r>
                </w:p>
                <w:p w14:paraId="004F75D6" w14:textId="77777777" w:rsidR="0068059B" w:rsidRPr="008E2B0B" w:rsidRDefault="00DB1074" w:rsidP="0068059B">
                  <w:pPr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</w:pPr>
                  <w:r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</w:t>
                  </w:r>
                  <w:r w:rsidR="003C609C">
                    <w:rPr>
                      <w:rFonts w:asciiTheme="majorHAnsi" w:hAnsiTheme="majorHAnsi"/>
                      <w:szCs w:val="16"/>
                      <w:lang w:val="nl-BE"/>
                    </w:rPr>
                    <w:t>6</w:t>
                  </w:r>
                  <w:r w:rsidR="0068059B"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° Dag: </w:t>
                  </w:r>
                  <w:r w:rsidR="008E2B0B" w:rsidRPr="008E2B0B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 xml:space="preserve">Medische interventies bij geboorte en hun </w:t>
                  </w:r>
                  <w:r w:rsidR="008E2B0B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br/>
                    <w:t xml:space="preserve">             </w:t>
                  </w:r>
                  <w:r w:rsidR="008E2B0B" w:rsidRPr="008E2B0B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>consequenties</w:t>
                  </w:r>
                </w:p>
                <w:p w14:paraId="036832D1" w14:textId="77777777" w:rsidR="008E2B0B" w:rsidRDefault="00DB1074" w:rsidP="0068059B">
                  <w:pPr>
                    <w:rPr>
                      <w:rFonts w:asciiTheme="majorHAnsi" w:hAnsiTheme="majorHAnsi"/>
                      <w:szCs w:val="16"/>
                      <w:lang w:val="nl-BE"/>
                    </w:rPr>
                  </w:pPr>
                  <w:r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</w:t>
                  </w:r>
                </w:p>
                <w:p w14:paraId="4F722583" w14:textId="39478AC2" w:rsidR="0068059B" w:rsidRPr="00DB1074" w:rsidRDefault="003C609C" w:rsidP="0068059B">
                  <w:pPr>
                    <w:rPr>
                      <w:rFonts w:asciiTheme="majorHAnsi" w:hAnsiTheme="majorHAnsi"/>
                      <w:i/>
                      <w:szCs w:val="16"/>
                      <w:lang w:val="nl-BE"/>
                    </w:rPr>
                  </w:pPr>
                  <w:r>
                    <w:rPr>
                      <w:rFonts w:asciiTheme="majorHAnsi" w:hAnsiTheme="majorHAnsi"/>
                      <w:szCs w:val="16"/>
                      <w:lang w:val="nl-BE"/>
                    </w:rPr>
                    <w:t>7</w:t>
                  </w:r>
                  <w:r w:rsidR="0068059B"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° Dag: </w:t>
                  </w:r>
                  <w:r w:rsidR="003E4220" w:rsidRPr="003E4220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>Zwangerschapscomplicatie</w:t>
                  </w:r>
                  <w:r w:rsidR="00BA6FF2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>s</w:t>
                  </w:r>
                  <w:r w:rsidR="003E4220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t xml:space="preserve"> en vroeggeboorte</w:t>
                  </w:r>
                  <w:r w:rsidR="008E2B0B">
                    <w:rPr>
                      <w:rFonts w:asciiTheme="majorHAnsi" w:hAnsiTheme="majorHAnsi"/>
                      <w:color w:val="0070C0"/>
                      <w:szCs w:val="16"/>
                      <w:lang w:val="nl-BE"/>
                    </w:rPr>
                    <w:br/>
                    <w:t xml:space="preserve">            </w:t>
                  </w:r>
                  <w:r w:rsidR="0068059B"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 </w:t>
                  </w:r>
                </w:p>
                <w:p w14:paraId="35FE5C4F" w14:textId="006B0D32" w:rsidR="003E4220" w:rsidRDefault="003C609C" w:rsidP="00DB1074">
                  <w:pPr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</w:pPr>
                  <w:r>
                    <w:rPr>
                      <w:rFonts w:asciiTheme="majorHAnsi" w:hAnsiTheme="majorHAnsi"/>
                      <w:szCs w:val="16"/>
                      <w:lang w:val="nl-BE"/>
                    </w:rPr>
                    <w:t>8</w:t>
                  </w:r>
                  <w:r w:rsidR="0068059B" w:rsidRPr="00DB1074">
                    <w:rPr>
                      <w:rFonts w:asciiTheme="majorHAnsi" w:hAnsiTheme="majorHAnsi"/>
                      <w:szCs w:val="16"/>
                      <w:lang w:val="nl-BE"/>
                    </w:rPr>
                    <w:t xml:space="preserve">° Dag: </w:t>
                  </w:r>
                  <w:r w:rsidR="003E4220" w:rsidRPr="003E4220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 xml:space="preserve">Prenatale psychotherapie </w:t>
                  </w:r>
                  <w:r w:rsidR="00BA6FF2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 xml:space="preserve">bij </w:t>
                  </w:r>
                  <w:r w:rsidR="008E2B0B" w:rsidRPr="003E4220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>baby</w:t>
                  </w:r>
                  <w:r w:rsidR="003E4220" w:rsidRPr="003E4220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>’</w:t>
                  </w:r>
                  <w:r w:rsidR="008E2B0B" w:rsidRPr="003E4220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>s</w:t>
                  </w:r>
                  <w:r w:rsidR="003E4220" w:rsidRPr="003E4220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 xml:space="preserve"> en </w:t>
                  </w:r>
                </w:p>
                <w:p w14:paraId="6915F388" w14:textId="20FF003E" w:rsidR="00CE3591" w:rsidRPr="00DB1074" w:rsidRDefault="003E4220" w:rsidP="00DB1074">
                  <w:pPr>
                    <w:rPr>
                      <w:szCs w:val="16"/>
                      <w:lang w:val="nl-NL"/>
                    </w:rPr>
                  </w:pPr>
                  <w:r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 xml:space="preserve">             </w:t>
                  </w:r>
                  <w:r w:rsidRPr="003E4220">
                    <w:rPr>
                      <w:rFonts w:asciiTheme="majorHAnsi" w:hAnsiTheme="majorHAnsi"/>
                      <w:color w:val="C00000"/>
                      <w:szCs w:val="16"/>
                      <w:lang w:val="nl-BE"/>
                    </w:rPr>
                    <w:t>volwassenen</w:t>
                  </w:r>
                  <w:r w:rsidR="0068059B" w:rsidRPr="003E4220">
                    <w:rPr>
                      <w:color w:val="C00000"/>
                      <w:szCs w:val="16"/>
                      <w:lang w:val="nl-BE"/>
                    </w:rPr>
                    <w:br/>
                  </w:r>
                  <w:r w:rsidR="0068059B" w:rsidRPr="008E2B0B">
                    <w:rPr>
                      <w:color w:val="C00000"/>
                      <w:szCs w:val="16"/>
                      <w:lang w:val="nl-BE"/>
                    </w:rPr>
                    <w:t xml:space="preserve"> </w:t>
                  </w:r>
                </w:p>
              </w:tc>
            </w:tr>
          </w:tbl>
          <w:p w14:paraId="6B1FBEF1" w14:textId="77777777" w:rsidR="00CE3591" w:rsidRPr="00DB1074" w:rsidRDefault="00CE3591">
            <w:pPr>
              <w:spacing w:after="160"/>
              <w:rPr>
                <w:szCs w:val="16"/>
                <w:lang w:val="nl-NL"/>
              </w:rPr>
            </w:pPr>
          </w:p>
        </w:tc>
        <w:tc>
          <w:tcPr>
            <w:tcW w:w="4465" w:type="dxa"/>
          </w:tcPr>
          <w:tbl>
            <w:tblPr>
              <w:tblStyle w:val="Hosttabe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65"/>
            </w:tblGrid>
            <w:tr w:rsidR="00CE3591" w:rsidRPr="00331E3B" w14:paraId="1E0F7AB0" w14:textId="77777777" w:rsidTr="008E2B0B">
              <w:trPr>
                <w:trHeight w:hRule="exact" w:val="4153"/>
              </w:trPr>
              <w:tc>
                <w:tcPr>
                  <w:tcW w:w="5000" w:type="pct"/>
                  <w:shd w:val="clear" w:color="auto" w:fill="74CBC8" w:themeFill="accent1"/>
                  <w:vAlign w:val="center"/>
                </w:tcPr>
                <w:p w14:paraId="3BED0C4D" w14:textId="77777777" w:rsidR="00CE3591" w:rsidRPr="006E5E65" w:rsidRDefault="00325A7B">
                  <w:pPr>
                    <w:pStyle w:val="Citaat"/>
                    <w:rPr>
                      <w:lang w:val="nl-NL"/>
                    </w:rPr>
                  </w:pPr>
                  <w:r w:rsidRPr="006E5E65">
                    <w:rPr>
                      <w:lang w:val="nl-NL"/>
                    </w:rPr>
                    <w:t>“</w:t>
                  </w:r>
                  <w:r w:rsidR="002511C6">
                    <w:rPr>
                      <w:lang w:val="nl-NL"/>
                    </w:rPr>
                    <w:t xml:space="preserve">Ons prenatale leven vormt de basis van ons bestaan. Nooit in ons leven </w:t>
                  </w:r>
                  <w:r w:rsidR="006F29E0">
                    <w:rPr>
                      <w:lang w:val="nl-NL"/>
                    </w:rPr>
                    <w:t>hebben</w:t>
                  </w:r>
                  <w:r w:rsidR="002511C6">
                    <w:rPr>
                      <w:lang w:val="nl-NL"/>
                    </w:rPr>
                    <w:t xml:space="preserve"> we grotere invloeden ondergaan als in die eerste negen maanden v</w:t>
                  </w:r>
                  <w:r w:rsidR="00D84DD7">
                    <w:rPr>
                      <w:lang w:val="nl-NL"/>
                    </w:rPr>
                    <w:t>óó</w:t>
                  </w:r>
                  <w:r w:rsidR="002511C6">
                    <w:rPr>
                      <w:lang w:val="nl-NL"/>
                    </w:rPr>
                    <w:t>r onze geboorte.</w:t>
                  </w:r>
                  <w:r w:rsidRPr="006E5E65">
                    <w:rPr>
                      <w:lang w:val="nl-NL"/>
                    </w:rPr>
                    <w:t>”</w:t>
                  </w:r>
                </w:p>
                <w:p w14:paraId="0FFDBD6B" w14:textId="77777777" w:rsidR="002511C6" w:rsidRDefault="002511C6">
                  <w:pPr>
                    <w:pStyle w:val="Citaat"/>
                    <w:rPr>
                      <w:lang w:val="nl-NL"/>
                    </w:rPr>
                  </w:pPr>
                </w:p>
                <w:p w14:paraId="14586460" w14:textId="77777777" w:rsidR="00CE3591" w:rsidRPr="006E5E65" w:rsidRDefault="00A80340" w:rsidP="00A80340">
                  <w:pPr>
                    <w:pStyle w:val="Citaat"/>
                    <w:rPr>
                      <w:lang w:val="nl-NL"/>
                    </w:rPr>
                  </w:pPr>
                  <w:r>
                    <w:rPr>
                      <w:rStyle w:val="Nadruk"/>
                      <w:lang w:val="nl-NL"/>
                    </w:rPr>
                    <w:t xml:space="preserve">Gaby </w:t>
                  </w:r>
                  <w:proofErr w:type="spellStart"/>
                  <w:r>
                    <w:rPr>
                      <w:rStyle w:val="Nadruk"/>
                      <w:lang w:val="nl-NL"/>
                    </w:rPr>
                    <w:t>Stroecken</w:t>
                  </w:r>
                  <w:proofErr w:type="spellEnd"/>
                  <w:r>
                    <w:rPr>
                      <w:rStyle w:val="Nadruk"/>
                      <w:lang w:val="nl-NL"/>
                    </w:rPr>
                    <w:br/>
                  </w:r>
                  <w:r w:rsidRPr="00A80340">
                    <w:rPr>
                      <w:rStyle w:val="Nadruk"/>
                      <w:sz w:val="16"/>
                      <w:szCs w:val="16"/>
                      <w:lang w:val="nl-NL"/>
                    </w:rPr>
                    <w:t>In: ‘Het miskende</w:t>
                  </w:r>
                  <w:r>
                    <w:rPr>
                      <w:rStyle w:val="Nadruk"/>
                      <w:sz w:val="16"/>
                      <w:szCs w:val="16"/>
                      <w:lang w:val="nl-NL"/>
                    </w:rPr>
                    <w:t xml:space="preserve"> </w:t>
                  </w:r>
                  <w:r w:rsidRPr="00A80340">
                    <w:rPr>
                      <w:rStyle w:val="Nadruk"/>
                      <w:sz w:val="16"/>
                      <w:szCs w:val="16"/>
                      <w:lang w:val="nl-NL"/>
                    </w:rPr>
                    <w:t>kind in onszelf’</w:t>
                  </w:r>
                </w:p>
              </w:tc>
            </w:tr>
            <w:tr w:rsidR="00CE3591" w:rsidRPr="00331E3B" w14:paraId="6B54D242" w14:textId="77777777">
              <w:trPr>
                <w:trHeight w:hRule="exact" w:val="5976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14:paraId="52E2742C" w14:textId="77777777" w:rsidR="00C40C06" w:rsidRPr="00C40C06" w:rsidRDefault="00C40C06" w:rsidP="00C40C06">
                  <w:pPr>
                    <w:rPr>
                      <w:rFonts w:ascii="Palatino Linotype" w:hAnsi="Palatino Linotype"/>
                      <w:b/>
                      <w:color w:val="41ADA9" w:themeColor="accent1" w:themeShade="BF"/>
                      <w:sz w:val="28"/>
                      <w:szCs w:val="28"/>
                      <w:lang w:val="nl-BE"/>
                    </w:rPr>
                  </w:pPr>
                  <w:r w:rsidRPr="00C40C06">
                    <w:rPr>
                      <w:rFonts w:ascii="Palatino Linotype" w:hAnsi="Palatino Linotype"/>
                      <w:b/>
                      <w:color w:val="41ADA9" w:themeColor="accent1" w:themeShade="BF"/>
                      <w:sz w:val="28"/>
                      <w:szCs w:val="28"/>
                      <w:lang w:val="nl-BE"/>
                    </w:rPr>
                    <w:t xml:space="preserve">Doelgroep: </w:t>
                  </w:r>
                </w:p>
                <w:p w14:paraId="548FABB4" w14:textId="77777777" w:rsidR="00C40C06" w:rsidRPr="00C40C06" w:rsidRDefault="00C40C06" w:rsidP="00C40C06">
                  <w:pPr>
                    <w:jc w:val="both"/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</w:pPr>
                  <w:r w:rsidRPr="00C40C06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>D</w:t>
                  </w:r>
                  <w:r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 xml:space="preserve">it jaarprogramma </w:t>
                  </w:r>
                  <w:r w:rsidRPr="00C40C06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>staat open voor iedereen</w:t>
                  </w:r>
                  <w:r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 xml:space="preserve"> die zich interesseert in de prenatale ontwikkeling en die zich in </w:t>
                  </w:r>
                  <w:r w:rsidR="00EF54F3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>zijn</w:t>
                  </w:r>
                  <w:r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 xml:space="preserve"> werk of persoonlijk leven  wil verdiepen in deze thema’s</w:t>
                  </w:r>
                  <w:r w:rsidR="00EF54F3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>.</w:t>
                  </w:r>
                </w:p>
                <w:p w14:paraId="26BAEB90" w14:textId="77777777" w:rsidR="00C40C06" w:rsidRPr="00C40C06" w:rsidRDefault="00C40C06" w:rsidP="00C40C06">
                  <w:pPr>
                    <w:jc w:val="both"/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</w:pPr>
                </w:p>
                <w:p w14:paraId="6BEBBE9D" w14:textId="77777777" w:rsidR="00C40C06" w:rsidRPr="00C40C06" w:rsidRDefault="00C40C06" w:rsidP="00C40C06">
                  <w:pPr>
                    <w:jc w:val="both"/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</w:pPr>
                  <w:r w:rsidRPr="00C40C06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>Zoals</w:t>
                  </w:r>
                  <w:r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 xml:space="preserve"> bijvoorbeeld</w:t>
                  </w:r>
                  <w:r w:rsidRPr="00C40C06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 xml:space="preserve">: </w:t>
                  </w:r>
                </w:p>
                <w:p w14:paraId="4DFC7BEE" w14:textId="77777777" w:rsidR="00C40C06" w:rsidRPr="00C40C06" w:rsidRDefault="00C40C06" w:rsidP="00C40C06">
                  <w:pPr>
                    <w:jc w:val="both"/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</w:pPr>
                  <w:r w:rsidRPr="00C40C06">
                    <w:rPr>
                      <w:rFonts w:ascii="Palatino Linotype" w:hAnsi="Palatino Linotype"/>
                      <w:b/>
                      <w:i/>
                      <w:color w:val="00B050"/>
                      <w:sz w:val="18"/>
                      <w:szCs w:val="18"/>
                      <w:lang w:val="nl-BE"/>
                    </w:rPr>
                    <w:t>Psychotherapeuten,</w:t>
                  </w:r>
                  <w:r w:rsidRPr="00C40C06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 xml:space="preserve"> die zich willen verdiepen in de prenatale thema’s bij hun cliënten;</w:t>
                  </w:r>
                </w:p>
                <w:p w14:paraId="6A2B2CB4" w14:textId="77777777" w:rsidR="00C40C06" w:rsidRPr="00C40C06" w:rsidRDefault="00C40C06" w:rsidP="00C40C06">
                  <w:pPr>
                    <w:jc w:val="both"/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</w:pPr>
                  <w:r w:rsidRPr="00C40C06">
                    <w:rPr>
                      <w:rFonts w:ascii="Palatino Linotype" w:hAnsi="Palatino Linotype"/>
                      <w:b/>
                      <w:i/>
                      <w:color w:val="00B050"/>
                      <w:sz w:val="18"/>
                      <w:szCs w:val="18"/>
                      <w:lang w:val="nl-BE"/>
                    </w:rPr>
                    <w:t>Vroedvrouwen,</w:t>
                  </w:r>
                  <w:r w:rsidRPr="00C40C06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 xml:space="preserve"> die meer oog willen hebben voor de vroegste beleving van de baby;</w:t>
                  </w:r>
                </w:p>
                <w:p w14:paraId="155EEE07" w14:textId="77777777" w:rsidR="00C40C06" w:rsidRPr="00C40C06" w:rsidRDefault="00C40C06" w:rsidP="00C40C06">
                  <w:pPr>
                    <w:jc w:val="both"/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</w:pPr>
                  <w:r w:rsidRPr="00C40C06">
                    <w:rPr>
                      <w:rFonts w:ascii="Palatino Linotype" w:hAnsi="Palatino Linotype"/>
                      <w:b/>
                      <w:i/>
                      <w:color w:val="00B050"/>
                      <w:sz w:val="18"/>
                      <w:szCs w:val="18"/>
                      <w:lang w:val="nl-BE"/>
                    </w:rPr>
                    <w:t>Artsen en verpleegkundigen</w:t>
                  </w:r>
                  <w:r w:rsidRPr="00C40C06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>, die de affectieve geschiedenis willen zien achter symptomen;</w:t>
                  </w:r>
                </w:p>
                <w:p w14:paraId="75DE46F3" w14:textId="77777777" w:rsidR="00CE3591" w:rsidRPr="006E5E65" w:rsidRDefault="00C40C06" w:rsidP="00C40C06">
                  <w:pPr>
                    <w:spacing w:after="160"/>
                    <w:rPr>
                      <w:lang w:val="nl-NL"/>
                    </w:rPr>
                  </w:pPr>
                  <w:r w:rsidRPr="00C40C06">
                    <w:rPr>
                      <w:rFonts w:ascii="Palatino Linotype" w:hAnsi="Palatino Linotype"/>
                      <w:b/>
                      <w:i/>
                      <w:color w:val="00B050"/>
                      <w:sz w:val="18"/>
                      <w:szCs w:val="18"/>
                      <w:lang w:val="nl-BE"/>
                    </w:rPr>
                    <w:t xml:space="preserve">Osteopaten en </w:t>
                  </w:r>
                  <w:proofErr w:type="spellStart"/>
                  <w:r w:rsidRPr="00C40C06">
                    <w:rPr>
                      <w:rFonts w:ascii="Palatino Linotype" w:hAnsi="Palatino Linotype"/>
                      <w:b/>
                      <w:i/>
                      <w:color w:val="00B050"/>
                      <w:sz w:val="18"/>
                      <w:szCs w:val="18"/>
                      <w:lang w:val="nl-BE"/>
                    </w:rPr>
                    <w:t>craniosacraaltherapeuten</w:t>
                  </w:r>
                  <w:proofErr w:type="spellEnd"/>
                  <w:r w:rsidRPr="00C40C06">
                    <w:rPr>
                      <w:rFonts w:ascii="Palatino Linotype" w:hAnsi="Palatino Linotype"/>
                      <w:b/>
                      <w:i/>
                      <w:color w:val="00B050"/>
                      <w:sz w:val="18"/>
                      <w:szCs w:val="18"/>
                      <w:lang w:val="nl-BE"/>
                    </w:rPr>
                    <w:t>,</w:t>
                  </w:r>
                  <w:r w:rsidRPr="00C40C06">
                    <w:rPr>
                      <w:rFonts w:ascii="Palatino Linotype" w:hAnsi="Palatino Linotype"/>
                      <w:sz w:val="18"/>
                      <w:szCs w:val="18"/>
                      <w:lang w:val="nl-BE"/>
                    </w:rPr>
                    <w:t xml:space="preserve"> die in emotionele reacties van patiënten vroege onthechting willen herkennen</w:t>
                  </w:r>
                </w:p>
              </w:tc>
            </w:tr>
          </w:tbl>
          <w:p w14:paraId="30132317" w14:textId="77777777" w:rsidR="00CE3591" w:rsidRPr="006E5E65" w:rsidRDefault="00CE3591">
            <w:pPr>
              <w:spacing w:after="160"/>
              <w:rPr>
                <w:lang w:val="nl-NL"/>
              </w:rPr>
            </w:pPr>
          </w:p>
        </w:tc>
        <w:tc>
          <w:tcPr>
            <w:tcW w:w="984" w:type="dxa"/>
          </w:tcPr>
          <w:p w14:paraId="6935FF99" w14:textId="77777777" w:rsidR="00CE3591" w:rsidRPr="006E5E65" w:rsidRDefault="00837E3E">
            <w:pPr>
              <w:spacing w:after="160"/>
              <w:rPr>
                <w:lang w:val="nl-NL"/>
              </w:rPr>
            </w:pPr>
            <w:r>
              <w:rPr>
                <w:lang w:val="nl-NL"/>
              </w:rPr>
              <w:t xml:space="preserve"> </w:t>
            </w:r>
          </w:p>
        </w:tc>
        <w:tc>
          <w:tcPr>
            <w:tcW w:w="3910" w:type="dxa"/>
          </w:tcPr>
          <w:p w14:paraId="579B6D0B" w14:textId="77777777" w:rsidR="00C40C06" w:rsidRPr="00EF54F3" w:rsidRDefault="00C40C06">
            <w:pPr>
              <w:pStyle w:val="kop1"/>
              <w:rPr>
                <w:b/>
                <w:sz w:val="28"/>
                <w:szCs w:val="28"/>
                <w:lang w:val="nl-NL"/>
              </w:rPr>
            </w:pPr>
            <w:r w:rsidRPr="00EF54F3">
              <w:rPr>
                <w:b/>
                <w:sz w:val="28"/>
                <w:szCs w:val="28"/>
                <w:lang w:val="nl-NL"/>
              </w:rPr>
              <w:t>Praktische informatie</w:t>
            </w:r>
          </w:p>
          <w:p w14:paraId="00B31E62" w14:textId="0C15CB6E" w:rsidR="001269A6" w:rsidRPr="00EF54F3" w:rsidRDefault="00C40C06" w:rsidP="001269A6">
            <w:pPr>
              <w:rPr>
                <w:rFonts w:ascii="Palatino Linotype" w:hAnsi="Palatino Linotype"/>
                <w:b/>
                <w:sz w:val="18"/>
                <w:szCs w:val="18"/>
                <w:lang w:val="nl-BE"/>
              </w:rPr>
            </w:pPr>
            <w:r w:rsidRPr="00C40C06">
              <w:rPr>
                <w:rFonts w:asciiTheme="majorHAnsi" w:hAnsiTheme="majorHAnsi"/>
                <w:b/>
                <w:szCs w:val="16"/>
                <w:lang w:val="nl-BE"/>
              </w:rPr>
              <w:t>Data</w:t>
            </w:r>
            <w:r w:rsidRPr="00C40C06">
              <w:rPr>
                <w:rFonts w:asciiTheme="majorHAnsi" w:hAnsiTheme="majorHAnsi"/>
                <w:szCs w:val="16"/>
                <w:lang w:val="nl-BE"/>
              </w:rPr>
              <w:t xml:space="preserve">:   </w:t>
            </w:r>
            <w:r w:rsidR="00EF54F3">
              <w:rPr>
                <w:rFonts w:asciiTheme="majorHAnsi" w:hAnsiTheme="majorHAnsi"/>
                <w:szCs w:val="16"/>
                <w:lang w:val="nl-BE"/>
              </w:rPr>
              <w:t xml:space="preserve">     </w:t>
            </w:r>
            <w:r w:rsidRPr="00C40C06">
              <w:rPr>
                <w:rFonts w:asciiTheme="majorHAnsi" w:hAnsiTheme="majorHAnsi"/>
                <w:szCs w:val="16"/>
                <w:lang w:val="nl-BE"/>
              </w:rPr>
              <w:t xml:space="preserve">    </w:t>
            </w:r>
            <w:r w:rsidR="00EF54F3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Pr="00C40C06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="00EF54F3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="00A40E9C">
              <w:rPr>
                <w:rFonts w:asciiTheme="majorHAnsi" w:hAnsiTheme="majorHAnsi"/>
                <w:b/>
                <w:color w:val="41ADA9" w:themeColor="accent1" w:themeShade="BF"/>
                <w:sz w:val="20"/>
                <w:lang w:val="nl-BE"/>
              </w:rPr>
              <w:t>Star</w:t>
            </w:r>
            <w:r w:rsidR="00964516">
              <w:rPr>
                <w:rFonts w:asciiTheme="majorHAnsi" w:hAnsiTheme="majorHAnsi"/>
                <w:b/>
                <w:color w:val="41ADA9" w:themeColor="accent1" w:themeShade="BF"/>
                <w:sz w:val="20"/>
                <w:lang w:val="nl-BE"/>
              </w:rPr>
              <w:t>t</w:t>
            </w:r>
            <w:r w:rsidR="00A40E9C" w:rsidRPr="00964516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t>:</w:t>
            </w:r>
            <w:r w:rsidR="00964516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br/>
              <w:t xml:space="preserve">                   </w:t>
            </w:r>
            <w:r w:rsidR="00A40E9C" w:rsidRPr="00964516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t xml:space="preserve"> </w:t>
            </w:r>
            <w:r w:rsidR="00964516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t xml:space="preserve">Za </w:t>
            </w:r>
            <w:r w:rsidR="003E4220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t>2</w:t>
            </w:r>
            <w:r w:rsidR="00331E3B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t>7</w:t>
            </w:r>
            <w:r w:rsidR="00964516" w:rsidRPr="00964516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t xml:space="preserve"> september</w:t>
            </w:r>
            <w:r w:rsidR="001269A6" w:rsidRPr="00964516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t xml:space="preserve"> 20</w:t>
            </w:r>
            <w:r w:rsidR="008E2B0B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t>2</w:t>
            </w:r>
            <w:r w:rsidR="00331E3B">
              <w:rPr>
                <w:rFonts w:asciiTheme="majorHAnsi" w:hAnsiTheme="majorHAnsi"/>
                <w:b/>
                <w:color w:val="FF0000"/>
                <w:sz w:val="20"/>
                <w:lang w:val="nl-BE"/>
              </w:rPr>
              <w:t>5</w:t>
            </w:r>
            <w:r w:rsidR="00EF54F3" w:rsidRPr="00964516">
              <w:rPr>
                <w:rFonts w:asciiTheme="majorHAnsi" w:hAnsiTheme="majorHAnsi"/>
                <w:b/>
                <w:color w:val="FF0000"/>
                <w:szCs w:val="16"/>
                <w:lang w:val="nl-BE"/>
              </w:rPr>
              <w:t xml:space="preserve"> </w:t>
            </w:r>
            <w:r w:rsidR="00EF54F3" w:rsidRPr="00964516">
              <w:rPr>
                <w:rFonts w:asciiTheme="majorHAnsi" w:hAnsiTheme="majorHAnsi"/>
                <w:color w:val="FF0000"/>
                <w:szCs w:val="16"/>
                <w:lang w:val="nl-BE"/>
              </w:rPr>
              <w:t xml:space="preserve"> </w:t>
            </w:r>
            <w:r w:rsidR="00EF54F3" w:rsidRPr="00EF54F3">
              <w:rPr>
                <w:rFonts w:asciiTheme="majorHAnsi" w:hAnsiTheme="majorHAnsi"/>
                <w:szCs w:val="16"/>
                <w:lang w:val="nl-BE"/>
              </w:rPr>
              <w:br/>
              <w:t xml:space="preserve">         </w:t>
            </w:r>
            <w:r w:rsidR="00EF54F3">
              <w:rPr>
                <w:rFonts w:asciiTheme="majorHAnsi" w:hAnsiTheme="majorHAnsi"/>
                <w:szCs w:val="16"/>
                <w:lang w:val="nl-BE"/>
              </w:rPr>
              <w:t xml:space="preserve">   </w:t>
            </w:r>
            <w:r w:rsidR="00EF54F3" w:rsidRPr="00EF54F3">
              <w:rPr>
                <w:rFonts w:asciiTheme="majorHAnsi" w:hAnsiTheme="majorHAnsi"/>
                <w:szCs w:val="16"/>
                <w:lang w:val="nl-BE"/>
              </w:rPr>
              <w:t xml:space="preserve">     </w:t>
            </w:r>
            <w:r w:rsidR="00EF54F3">
              <w:rPr>
                <w:rFonts w:asciiTheme="majorHAnsi" w:hAnsiTheme="majorHAnsi"/>
                <w:szCs w:val="16"/>
                <w:lang w:val="nl-BE"/>
              </w:rPr>
              <w:t xml:space="preserve">  </w:t>
            </w:r>
            <w:r w:rsidR="00EF54F3" w:rsidRPr="00EF54F3">
              <w:rPr>
                <w:rFonts w:asciiTheme="majorHAnsi" w:hAnsiTheme="majorHAnsi"/>
                <w:szCs w:val="16"/>
                <w:lang w:val="nl-BE"/>
              </w:rPr>
              <w:t xml:space="preserve">  </w:t>
            </w:r>
            <w:r w:rsidR="00EF54F3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="00A40E9C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="00964516">
              <w:rPr>
                <w:rFonts w:asciiTheme="majorHAnsi" w:hAnsiTheme="majorHAnsi"/>
                <w:szCs w:val="16"/>
                <w:lang w:val="nl-BE"/>
              </w:rPr>
              <w:t xml:space="preserve"> 8</w:t>
            </w:r>
            <w:r w:rsidR="001269A6">
              <w:rPr>
                <w:rFonts w:asciiTheme="majorHAnsi" w:hAnsiTheme="majorHAnsi"/>
                <w:szCs w:val="16"/>
                <w:lang w:val="nl-BE"/>
              </w:rPr>
              <w:t xml:space="preserve"> zaterdagen</w:t>
            </w:r>
          </w:p>
          <w:p w14:paraId="72A151D7" w14:textId="74D8F0B8" w:rsidR="00C40C06" w:rsidRDefault="00964516" w:rsidP="00C40C06">
            <w:pPr>
              <w:rPr>
                <w:rFonts w:ascii="Palatino Linotype" w:hAnsi="Palatino Linotype"/>
                <w:b/>
                <w:sz w:val="18"/>
                <w:szCs w:val="18"/>
                <w:lang w:val="nl-BE"/>
              </w:rPr>
            </w:pPr>
            <w:r w:rsidRPr="002F5880">
              <w:rPr>
                <w:rFonts w:ascii="Palatino Linotype" w:hAnsi="Palatino Linotype"/>
                <w:b/>
                <w:color w:val="FF0000"/>
                <w:sz w:val="18"/>
                <w:szCs w:val="18"/>
                <w:lang w:val="nl-BE"/>
              </w:rPr>
              <w:t xml:space="preserve">                              20</w:t>
            </w:r>
            <w:r w:rsidR="008E2B0B">
              <w:rPr>
                <w:rFonts w:ascii="Palatino Linotype" w:hAnsi="Palatino Linotype"/>
                <w:b/>
                <w:color w:val="FF0000"/>
                <w:sz w:val="18"/>
                <w:szCs w:val="18"/>
                <w:lang w:val="nl-BE"/>
              </w:rPr>
              <w:t>2</w:t>
            </w:r>
            <w:r w:rsidR="00331E3B">
              <w:rPr>
                <w:rFonts w:ascii="Palatino Linotype" w:hAnsi="Palatino Linotype"/>
                <w:b/>
                <w:color w:val="FF0000"/>
                <w:sz w:val="18"/>
                <w:szCs w:val="18"/>
                <w:lang w:val="nl-BE"/>
              </w:rPr>
              <w:t>5</w:t>
            </w:r>
            <w:r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 xml:space="preserve">:  za </w:t>
            </w:r>
            <w:r w:rsidR="00331E3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25</w:t>
            </w:r>
            <w:r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/10</w:t>
            </w:r>
            <w:r w:rsidR="00331E3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, 22/11</w:t>
            </w:r>
            <w:r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 xml:space="preserve">, </w:t>
            </w:r>
            <w:r w:rsidR="008E2B0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 xml:space="preserve">en </w:t>
            </w:r>
            <w:r w:rsidR="00331E3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2</w:t>
            </w:r>
            <w:r w:rsidR="003E4220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0</w:t>
            </w:r>
            <w:r w:rsidR="008E2B0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/1</w:t>
            </w:r>
            <w:r w:rsidR="00331E3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2</w:t>
            </w:r>
            <w:r w:rsidR="00EF54F3" w:rsidRPr="00EF54F3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br/>
            </w:r>
            <w:r w:rsidRPr="002F5880">
              <w:rPr>
                <w:rFonts w:ascii="Palatino Linotype" w:hAnsi="Palatino Linotype"/>
                <w:b/>
                <w:color w:val="FF0000"/>
                <w:sz w:val="18"/>
                <w:szCs w:val="18"/>
                <w:lang w:val="nl-BE"/>
              </w:rPr>
              <w:t xml:space="preserve">                              202</w:t>
            </w:r>
            <w:r w:rsidR="00331E3B">
              <w:rPr>
                <w:rFonts w:ascii="Palatino Linotype" w:hAnsi="Palatino Linotype"/>
                <w:b/>
                <w:color w:val="FF0000"/>
                <w:sz w:val="18"/>
                <w:szCs w:val="18"/>
                <w:lang w:val="nl-BE"/>
              </w:rPr>
              <w:t>6</w:t>
            </w:r>
            <w:r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 xml:space="preserve">:  </w:t>
            </w:r>
            <w:r w:rsidR="00701D38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2</w:t>
            </w:r>
            <w:r w:rsidR="00331E3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4</w:t>
            </w:r>
            <w:r w:rsidR="007C3862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 xml:space="preserve">/1, </w:t>
            </w:r>
            <w:r w:rsidR="003E4220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2</w:t>
            </w:r>
            <w:r w:rsidR="00331E3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8</w:t>
            </w:r>
            <w:r w:rsidR="007C3862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 xml:space="preserve">/2, </w:t>
            </w:r>
            <w:r w:rsidR="003E4220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2</w:t>
            </w:r>
            <w:r w:rsidR="00331E3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8</w:t>
            </w:r>
            <w:r w:rsidR="00837E3E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/3,</w:t>
            </w:r>
            <w:r w:rsidR="00403DD5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 xml:space="preserve"> 2</w:t>
            </w:r>
            <w:r w:rsidR="00331E3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5</w:t>
            </w:r>
            <w:r w:rsidR="00403DD5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/</w:t>
            </w:r>
            <w:r w:rsidR="00331E3B"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>4</w:t>
            </w:r>
          </w:p>
          <w:p w14:paraId="31CDA6CF" w14:textId="1D735C15" w:rsidR="00ED4172" w:rsidRDefault="00ED4172" w:rsidP="00C40C06">
            <w:pPr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nl-BE"/>
              </w:rPr>
              <w:t xml:space="preserve">                             </w:t>
            </w:r>
            <w:r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  <w:t>9u00 -</w:t>
            </w:r>
            <w:r w:rsidRPr="00ED4172"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  <w:t xml:space="preserve"> 12u</w:t>
            </w:r>
            <w:r w:rsidR="008E7268"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  <w:t>30</w:t>
            </w:r>
            <w:r w:rsidRPr="00ED4172"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  <w:t xml:space="preserve"> en</w:t>
            </w:r>
            <w:r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  <w:t xml:space="preserve"> </w:t>
            </w:r>
            <w:r w:rsidRPr="00ED4172"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  <w:t xml:space="preserve">13u30 </w:t>
            </w:r>
            <w:r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  <w:t>-</w:t>
            </w:r>
            <w:r w:rsidRPr="00ED4172"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  <w:t>16u30</w:t>
            </w:r>
          </w:p>
          <w:p w14:paraId="39852266" w14:textId="77777777" w:rsidR="00ED4172" w:rsidRPr="00ED4172" w:rsidRDefault="00ED4172" w:rsidP="00C40C06">
            <w:pPr>
              <w:rPr>
                <w:rFonts w:ascii="Palatino Linotype" w:hAnsi="Palatino Linotype"/>
                <w:bCs/>
                <w:sz w:val="18"/>
                <w:szCs w:val="18"/>
                <w:lang w:val="nl-BE"/>
              </w:rPr>
            </w:pPr>
          </w:p>
          <w:p w14:paraId="43857CAB" w14:textId="39B11C51" w:rsidR="00C40C06" w:rsidRPr="00C40C06" w:rsidRDefault="00C40C06" w:rsidP="00C40C06">
            <w:pPr>
              <w:rPr>
                <w:rFonts w:asciiTheme="majorHAnsi" w:hAnsiTheme="majorHAnsi"/>
                <w:szCs w:val="16"/>
                <w:lang w:val="nl-BE"/>
              </w:rPr>
            </w:pPr>
            <w:r w:rsidRPr="00C40C06">
              <w:rPr>
                <w:rFonts w:asciiTheme="majorHAnsi" w:hAnsiTheme="majorHAnsi"/>
                <w:b/>
                <w:szCs w:val="16"/>
                <w:lang w:val="nl-BE"/>
              </w:rPr>
              <w:t xml:space="preserve">Plaats:   </w:t>
            </w:r>
            <w:r>
              <w:rPr>
                <w:rFonts w:asciiTheme="majorHAnsi" w:hAnsiTheme="majorHAnsi"/>
                <w:b/>
                <w:szCs w:val="16"/>
                <w:lang w:val="nl-BE"/>
              </w:rPr>
              <w:t xml:space="preserve">  </w:t>
            </w:r>
            <w:r w:rsidRPr="00C40C06">
              <w:rPr>
                <w:rFonts w:asciiTheme="majorHAnsi" w:hAnsiTheme="majorHAnsi"/>
                <w:b/>
                <w:szCs w:val="16"/>
                <w:lang w:val="nl-BE"/>
              </w:rPr>
              <w:t xml:space="preserve"> </w:t>
            </w:r>
            <w:r w:rsidR="00EF54F3">
              <w:rPr>
                <w:rFonts w:asciiTheme="majorHAnsi" w:hAnsiTheme="majorHAnsi"/>
                <w:b/>
                <w:szCs w:val="16"/>
                <w:lang w:val="nl-BE"/>
              </w:rPr>
              <w:t xml:space="preserve">       </w:t>
            </w:r>
            <w:r w:rsidR="008B3500" w:rsidRPr="008B3500">
              <w:rPr>
                <w:rFonts w:asciiTheme="majorHAnsi" w:hAnsiTheme="majorHAnsi"/>
                <w:b/>
                <w:szCs w:val="16"/>
                <w:highlight w:val="yellow"/>
                <w:lang w:val="nl-BE"/>
              </w:rPr>
              <w:t>EVPP ‘De Bakkerij’</w:t>
            </w:r>
            <w:r w:rsidRPr="008B3500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Pr="008B3500">
              <w:rPr>
                <w:rFonts w:asciiTheme="majorHAnsi" w:hAnsiTheme="majorHAnsi"/>
                <w:szCs w:val="16"/>
                <w:lang w:val="nl-BE"/>
              </w:rPr>
              <w:br/>
              <w:t xml:space="preserve">                </w:t>
            </w:r>
            <w:r w:rsidR="00EF54F3" w:rsidRPr="008B3500">
              <w:rPr>
                <w:rFonts w:asciiTheme="majorHAnsi" w:hAnsiTheme="majorHAnsi"/>
                <w:szCs w:val="16"/>
                <w:lang w:val="nl-BE"/>
              </w:rPr>
              <w:t xml:space="preserve">        </w:t>
            </w:r>
            <w:r w:rsidR="008E2B0B" w:rsidRPr="008B3500">
              <w:rPr>
                <w:rFonts w:asciiTheme="majorHAnsi" w:hAnsiTheme="majorHAnsi"/>
                <w:szCs w:val="16"/>
                <w:highlight w:val="yellow"/>
                <w:lang w:val="nl-BE"/>
              </w:rPr>
              <w:t>O</w:t>
            </w:r>
            <w:r w:rsidR="008B3500" w:rsidRPr="008B3500">
              <w:rPr>
                <w:rFonts w:asciiTheme="majorHAnsi" w:hAnsiTheme="majorHAnsi"/>
                <w:szCs w:val="16"/>
                <w:highlight w:val="yellow"/>
                <w:lang w:val="nl-BE"/>
              </w:rPr>
              <w:t>pleeuwstraat 59</w:t>
            </w:r>
            <w:r w:rsidRPr="008B3500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Pr="008B3500">
              <w:rPr>
                <w:rFonts w:asciiTheme="majorHAnsi" w:hAnsiTheme="majorHAnsi"/>
                <w:szCs w:val="16"/>
                <w:lang w:val="nl-BE"/>
              </w:rPr>
              <w:br/>
              <w:t xml:space="preserve">                </w:t>
            </w:r>
            <w:r w:rsidR="00EF54F3" w:rsidRPr="008B3500">
              <w:rPr>
                <w:rFonts w:asciiTheme="majorHAnsi" w:hAnsiTheme="majorHAnsi"/>
                <w:szCs w:val="16"/>
                <w:lang w:val="nl-BE"/>
              </w:rPr>
              <w:t xml:space="preserve">        </w:t>
            </w:r>
            <w:r w:rsidRPr="008B3500">
              <w:rPr>
                <w:rFonts w:asciiTheme="majorHAnsi" w:hAnsiTheme="majorHAnsi"/>
                <w:szCs w:val="16"/>
                <w:highlight w:val="yellow"/>
                <w:lang w:val="nl-BE"/>
              </w:rPr>
              <w:t>B</w:t>
            </w:r>
            <w:r w:rsidR="008E2B0B" w:rsidRPr="008B3500">
              <w:rPr>
                <w:rFonts w:asciiTheme="majorHAnsi" w:hAnsiTheme="majorHAnsi"/>
                <w:szCs w:val="16"/>
                <w:highlight w:val="yellow"/>
                <w:lang w:val="nl-BE"/>
              </w:rPr>
              <w:t xml:space="preserve"> </w:t>
            </w:r>
            <w:r w:rsidR="008B3500" w:rsidRPr="008B3500">
              <w:rPr>
                <w:rFonts w:asciiTheme="majorHAnsi" w:hAnsiTheme="majorHAnsi"/>
                <w:szCs w:val="16"/>
                <w:highlight w:val="yellow"/>
                <w:lang w:val="nl-BE"/>
              </w:rPr>
              <w:t>3840 Gors-</w:t>
            </w:r>
            <w:proofErr w:type="spellStart"/>
            <w:r w:rsidR="008B3500" w:rsidRPr="008B3500">
              <w:rPr>
                <w:rFonts w:asciiTheme="majorHAnsi" w:hAnsiTheme="majorHAnsi"/>
                <w:szCs w:val="16"/>
                <w:highlight w:val="yellow"/>
                <w:lang w:val="nl-BE"/>
              </w:rPr>
              <w:t>Opleeuw</w:t>
            </w:r>
            <w:proofErr w:type="spellEnd"/>
            <w:r w:rsidRPr="00C40C06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>
              <w:rPr>
                <w:rFonts w:asciiTheme="majorHAnsi" w:hAnsiTheme="majorHAnsi"/>
                <w:szCs w:val="16"/>
                <w:lang w:val="nl-BE"/>
              </w:rPr>
              <w:br/>
            </w:r>
            <w:r w:rsidRPr="00C40C06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</w:p>
          <w:p w14:paraId="730C8F40" w14:textId="2FEDE658" w:rsidR="008E2B0B" w:rsidRDefault="00C40C06" w:rsidP="00C40C06">
            <w:pPr>
              <w:rPr>
                <w:rFonts w:asciiTheme="majorHAnsi" w:hAnsiTheme="majorHAnsi"/>
                <w:szCs w:val="16"/>
                <w:lang w:val="nl-BE"/>
              </w:rPr>
            </w:pPr>
            <w:r w:rsidRPr="00C40C06">
              <w:rPr>
                <w:rFonts w:asciiTheme="majorHAnsi" w:hAnsiTheme="majorHAnsi"/>
                <w:b/>
                <w:szCs w:val="16"/>
                <w:lang w:val="nl-BE"/>
              </w:rPr>
              <w:t xml:space="preserve">Kosten: </w:t>
            </w:r>
            <w:r w:rsidRPr="00C40C06">
              <w:rPr>
                <w:rFonts w:asciiTheme="majorHAnsi" w:hAnsiTheme="majorHAnsi"/>
                <w:szCs w:val="16"/>
                <w:lang w:val="nl-BE"/>
              </w:rPr>
              <w:t xml:space="preserve">    </w:t>
            </w:r>
            <w:r w:rsidR="00EF54F3">
              <w:rPr>
                <w:rFonts w:asciiTheme="majorHAnsi" w:hAnsiTheme="majorHAnsi"/>
                <w:szCs w:val="16"/>
                <w:lang w:val="nl-BE"/>
              </w:rPr>
              <w:t xml:space="preserve">       </w:t>
            </w:r>
            <w:r w:rsidR="00C13969">
              <w:rPr>
                <w:rFonts w:asciiTheme="majorHAnsi" w:hAnsiTheme="majorHAnsi"/>
                <w:szCs w:val="16"/>
                <w:lang w:val="nl-BE"/>
              </w:rPr>
              <w:t xml:space="preserve">€ </w:t>
            </w:r>
            <w:r w:rsidR="00AC703A">
              <w:rPr>
                <w:rFonts w:asciiTheme="majorHAnsi" w:hAnsiTheme="majorHAnsi"/>
                <w:szCs w:val="16"/>
                <w:lang w:val="nl-BE"/>
              </w:rPr>
              <w:t>825</w:t>
            </w:r>
            <w:r w:rsidRPr="00C40C06">
              <w:rPr>
                <w:rFonts w:asciiTheme="majorHAnsi" w:hAnsiTheme="majorHAnsi"/>
                <w:szCs w:val="16"/>
                <w:lang w:val="nl-BE"/>
              </w:rPr>
              <w:t xml:space="preserve">,- </w:t>
            </w:r>
            <w:r w:rsidR="00514471">
              <w:rPr>
                <w:rFonts w:asciiTheme="majorHAnsi" w:hAnsiTheme="majorHAnsi"/>
                <w:szCs w:val="16"/>
                <w:lang w:val="nl-BE"/>
              </w:rPr>
              <w:t xml:space="preserve">                        </w:t>
            </w:r>
            <w:r w:rsidR="00EA3C3B">
              <w:rPr>
                <w:rFonts w:asciiTheme="majorHAnsi" w:hAnsiTheme="majorHAnsi"/>
                <w:szCs w:val="16"/>
                <w:lang w:val="nl-BE"/>
              </w:rPr>
              <w:br/>
              <w:t xml:space="preserve">                        </w:t>
            </w:r>
            <w:r w:rsidR="00AC703A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="008E2B0B">
              <w:rPr>
                <w:rFonts w:asciiTheme="majorHAnsi" w:hAnsiTheme="majorHAnsi"/>
                <w:szCs w:val="16"/>
                <w:lang w:val="nl-BE"/>
              </w:rPr>
              <w:t xml:space="preserve">deelname en </w:t>
            </w:r>
            <w:proofErr w:type="spellStart"/>
            <w:r w:rsidR="00AC703A">
              <w:rPr>
                <w:rFonts w:asciiTheme="majorHAnsi" w:hAnsiTheme="majorHAnsi"/>
                <w:szCs w:val="16"/>
                <w:lang w:val="nl-BE"/>
              </w:rPr>
              <w:t>handouts</w:t>
            </w:r>
            <w:proofErr w:type="spellEnd"/>
            <w:r w:rsidR="00514471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</w:p>
          <w:p w14:paraId="43E07001" w14:textId="43D53A73" w:rsidR="00C40C06" w:rsidRPr="00C40C06" w:rsidRDefault="008E2B0B" w:rsidP="00C40C06">
            <w:pPr>
              <w:rPr>
                <w:rFonts w:asciiTheme="majorHAnsi" w:hAnsiTheme="majorHAnsi"/>
                <w:szCs w:val="16"/>
                <w:lang w:val="nl-BE"/>
              </w:rPr>
            </w:pPr>
            <w:r>
              <w:rPr>
                <w:rFonts w:asciiTheme="majorHAnsi" w:hAnsiTheme="majorHAnsi"/>
                <w:szCs w:val="16"/>
                <w:lang w:val="nl-BE"/>
              </w:rPr>
              <w:t xml:space="preserve">                        </w:t>
            </w:r>
            <w:r w:rsidR="00AC703A">
              <w:rPr>
                <w:rFonts w:asciiTheme="majorHAnsi" w:hAnsiTheme="majorHAnsi"/>
                <w:szCs w:val="16"/>
                <w:lang w:val="nl-BE"/>
              </w:rPr>
              <w:t>in</w:t>
            </w:r>
            <w:r>
              <w:rPr>
                <w:rFonts w:asciiTheme="majorHAnsi" w:hAnsiTheme="majorHAnsi"/>
                <w:szCs w:val="16"/>
                <w:lang w:val="nl-BE"/>
              </w:rPr>
              <w:t>cl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>usief</w:t>
            </w:r>
            <w:r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>lunch</w:t>
            </w:r>
            <w:r w:rsidR="00514471">
              <w:rPr>
                <w:rFonts w:asciiTheme="majorHAnsi" w:hAnsiTheme="majorHAnsi"/>
                <w:szCs w:val="16"/>
                <w:lang w:val="nl-BE"/>
              </w:rPr>
              <w:t xml:space="preserve">                </w:t>
            </w:r>
          </w:p>
          <w:p w14:paraId="1435A39E" w14:textId="77777777" w:rsidR="00B95E6C" w:rsidRDefault="00B95E6C" w:rsidP="00C40C06">
            <w:pPr>
              <w:rPr>
                <w:rFonts w:asciiTheme="majorHAnsi" w:hAnsiTheme="majorHAnsi"/>
                <w:b/>
                <w:szCs w:val="16"/>
                <w:lang w:val="nl-BE"/>
              </w:rPr>
            </w:pPr>
          </w:p>
          <w:p w14:paraId="68D2A249" w14:textId="77777777" w:rsidR="00C40C06" w:rsidRPr="00C40C06" w:rsidRDefault="00C40C06" w:rsidP="00C40C06">
            <w:pPr>
              <w:rPr>
                <w:rFonts w:asciiTheme="majorHAnsi" w:hAnsiTheme="majorHAnsi"/>
                <w:szCs w:val="16"/>
                <w:lang w:val="nl-BE"/>
              </w:rPr>
            </w:pPr>
            <w:r w:rsidRPr="00C40C06">
              <w:rPr>
                <w:rFonts w:asciiTheme="majorHAnsi" w:hAnsiTheme="majorHAnsi"/>
                <w:b/>
                <w:szCs w:val="16"/>
                <w:lang w:val="nl-BE"/>
              </w:rPr>
              <w:t>Begeleiding:</w:t>
            </w:r>
            <w:r w:rsidRPr="00C40C06">
              <w:rPr>
                <w:rFonts w:asciiTheme="majorHAnsi" w:hAnsiTheme="majorHAnsi"/>
                <w:szCs w:val="16"/>
                <w:lang w:val="nl-BE"/>
              </w:rPr>
              <w:t xml:space="preserve">  </w:t>
            </w:r>
            <w:r w:rsidR="00EF54F3">
              <w:rPr>
                <w:rFonts w:asciiTheme="majorHAnsi" w:hAnsiTheme="majorHAnsi"/>
                <w:szCs w:val="16"/>
                <w:lang w:val="nl-BE"/>
              </w:rPr>
              <w:t xml:space="preserve">  </w:t>
            </w:r>
            <w:r w:rsidRPr="00EF54F3">
              <w:rPr>
                <w:rFonts w:asciiTheme="majorHAnsi" w:hAnsiTheme="majorHAnsi"/>
                <w:b/>
                <w:color w:val="41ADA9" w:themeColor="accent1" w:themeShade="BF"/>
                <w:sz w:val="20"/>
                <w:lang w:val="nl-BE"/>
              </w:rPr>
              <w:t>Rien Verdult,</w:t>
            </w:r>
            <w:r w:rsidRPr="00EF54F3">
              <w:rPr>
                <w:rFonts w:asciiTheme="majorHAnsi" w:hAnsiTheme="majorHAnsi"/>
                <w:color w:val="41ADA9" w:themeColor="accent1" w:themeShade="BF"/>
                <w:szCs w:val="16"/>
                <w:lang w:val="nl-BE"/>
              </w:rPr>
              <w:t xml:space="preserve">    </w:t>
            </w:r>
            <w:r w:rsidRPr="00C40C06">
              <w:rPr>
                <w:rFonts w:asciiTheme="majorHAnsi" w:hAnsiTheme="majorHAnsi"/>
                <w:szCs w:val="16"/>
                <w:lang w:val="nl-BE"/>
              </w:rPr>
              <w:br/>
              <w:t xml:space="preserve">                        </w:t>
            </w:r>
            <w:r w:rsidR="001269A6">
              <w:rPr>
                <w:rFonts w:asciiTheme="majorHAnsi" w:hAnsiTheme="majorHAnsi"/>
                <w:szCs w:val="16"/>
                <w:lang w:val="nl-BE"/>
              </w:rPr>
              <w:t>ps</w:t>
            </w:r>
            <w:r w:rsidR="003C609C">
              <w:rPr>
                <w:rFonts w:asciiTheme="majorHAnsi" w:hAnsiTheme="majorHAnsi"/>
                <w:szCs w:val="16"/>
                <w:lang w:val="nl-BE"/>
              </w:rPr>
              <w:t>y</w:t>
            </w:r>
            <w:r w:rsidR="001269A6">
              <w:rPr>
                <w:rFonts w:asciiTheme="majorHAnsi" w:hAnsiTheme="majorHAnsi"/>
                <w:szCs w:val="16"/>
                <w:lang w:val="nl-BE"/>
              </w:rPr>
              <w:t>choloog</w:t>
            </w:r>
            <w:r w:rsidR="00DD1F07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Pr="00C40C06">
              <w:rPr>
                <w:rFonts w:asciiTheme="majorHAnsi" w:hAnsiTheme="majorHAnsi"/>
                <w:szCs w:val="16"/>
                <w:lang w:val="nl-BE"/>
              </w:rPr>
              <w:t>/psychotherapeut</w:t>
            </w:r>
          </w:p>
          <w:p w14:paraId="73A8CC11" w14:textId="77777777" w:rsidR="00164EDD" w:rsidRDefault="00C40C06" w:rsidP="00C40C06">
            <w:pPr>
              <w:rPr>
                <w:rFonts w:asciiTheme="majorHAnsi" w:hAnsiTheme="majorHAnsi"/>
                <w:szCs w:val="16"/>
                <w:lang w:val="nl-BE"/>
              </w:rPr>
            </w:pPr>
            <w:r w:rsidRPr="00C40C06">
              <w:rPr>
                <w:rFonts w:asciiTheme="majorHAnsi" w:hAnsiTheme="majorHAnsi"/>
                <w:szCs w:val="16"/>
                <w:lang w:val="nl-BE"/>
              </w:rPr>
              <w:t xml:space="preserve">                        babypsychotherapeut</w:t>
            </w:r>
            <w:r w:rsidRPr="00C40C06">
              <w:rPr>
                <w:rFonts w:asciiTheme="majorHAnsi" w:hAnsiTheme="majorHAnsi"/>
                <w:szCs w:val="16"/>
                <w:lang w:val="nl-BE"/>
              </w:rPr>
              <w:br/>
              <w:t xml:space="preserve">                        </w:t>
            </w:r>
            <w:proofErr w:type="spellStart"/>
            <w:r w:rsidR="00164EDD">
              <w:rPr>
                <w:rFonts w:asciiTheme="majorHAnsi" w:hAnsiTheme="majorHAnsi"/>
                <w:szCs w:val="16"/>
                <w:lang w:val="nl-BE"/>
              </w:rPr>
              <w:t>Mede-au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>teur</w:t>
            </w:r>
            <w:proofErr w:type="spellEnd"/>
            <w:r w:rsidR="00D84DD7">
              <w:rPr>
                <w:rFonts w:asciiTheme="majorHAnsi" w:hAnsiTheme="majorHAnsi"/>
                <w:szCs w:val="16"/>
                <w:lang w:val="nl-BE"/>
              </w:rPr>
              <w:t xml:space="preserve"> van o.a. </w:t>
            </w:r>
            <w:r w:rsidR="00164EDD">
              <w:rPr>
                <w:rFonts w:asciiTheme="majorHAnsi" w:hAnsiTheme="majorHAnsi"/>
                <w:szCs w:val="16"/>
                <w:lang w:val="nl-BE"/>
              </w:rPr>
              <w:br/>
              <w:t xml:space="preserve">                        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 xml:space="preserve">‘Mijn </w:t>
            </w:r>
            <w:r w:rsidR="00164EDD"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 xml:space="preserve">baby is ontroostbaar’ en </w:t>
            </w:r>
          </w:p>
          <w:p w14:paraId="2DA9AA8D" w14:textId="77777777" w:rsidR="00C40C06" w:rsidRPr="00C40C06" w:rsidRDefault="00164EDD" w:rsidP="00C40C06">
            <w:pPr>
              <w:rPr>
                <w:rFonts w:asciiTheme="majorHAnsi" w:hAnsiTheme="majorHAnsi"/>
                <w:szCs w:val="16"/>
                <w:lang w:val="nl-BE"/>
              </w:rPr>
            </w:pPr>
            <w:r>
              <w:rPr>
                <w:rFonts w:asciiTheme="majorHAnsi" w:hAnsiTheme="majorHAnsi"/>
                <w:szCs w:val="16"/>
                <w:lang w:val="nl-BE"/>
              </w:rPr>
              <w:t xml:space="preserve">                        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>‘De</w:t>
            </w:r>
            <w:r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>verbroken</w:t>
            </w:r>
            <w:r>
              <w:rPr>
                <w:rFonts w:asciiTheme="majorHAnsi" w:hAnsiTheme="majorHAnsi"/>
                <w:szCs w:val="16"/>
                <w:lang w:val="nl-BE"/>
              </w:rPr>
              <w:t xml:space="preserve"> 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 xml:space="preserve">verbinding met </w:t>
            </w:r>
            <w:r>
              <w:rPr>
                <w:rFonts w:asciiTheme="majorHAnsi" w:hAnsiTheme="majorHAnsi"/>
                <w:szCs w:val="16"/>
                <w:lang w:val="nl-BE"/>
              </w:rPr>
              <w:br/>
              <w:t xml:space="preserve">                         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 xml:space="preserve">ons </w:t>
            </w:r>
            <w:r>
              <w:rPr>
                <w:rFonts w:asciiTheme="majorHAnsi" w:hAnsiTheme="majorHAnsi"/>
                <w:szCs w:val="16"/>
                <w:lang w:val="nl-BE"/>
              </w:rPr>
              <w:t>Z</w:t>
            </w:r>
            <w:r w:rsidR="00D84DD7">
              <w:rPr>
                <w:rFonts w:asciiTheme="majorHAnsi" w:hAnsiTheme="majorHAnsi"/>
                <w:szCs w:val="16"/>
                <w:lang w:val="nl-BE"/>
              </w:rPr>
              <w:t>elf’.</w:t>
            </w:r>
            <w:r w:rsidR="00C40C06" w:rsidRPr="00C40C06">
              <w:rPr>
                <w:rFonts w:asciiTheme="majorHAnsi" w:hAnsiTheme="majorHAnsi"/>
                <w:szCs w:val="16"/>
                <w:lang w:val="nl-BE"/>
              </w:rPr>
              <w:br/>
              <w:t xml:space="preserve">                        werkzaam in eigen praktijk</w:t>
            </w:r>
          </w:p>
          <w:p w14:paraId="6100BF28" w14:textId="77777777" w:rsidR="00164EDD" w:rsidRDefault="00492B53" w:rsidP="00164EDD">
            <w:pPr>
              <w:rPr>
                <w:rFonts w:asciiTheme="majorHAnsi" w:hAnsiTheme="majorHAnsi"/>
                <w:szCs w:val="16"/>
                <w:lang w:val="nl-BE"/>
              </w:rPr>
            </w:pPr>
            <w:r>
              <w:rPr>
                <w:rFonts w:asciiTheme="majorHAnsi" w:hAnsiTheme="majorHAnsi"/>
                <w:szCs w:val="16"/>
                <w:lang w:val="nl-BE"/>
              </w:rPr>
              <w:t xml:space="preserve">                        lid ISPPM en APPPAH</w:t>
            </w:r>
          </w:p>
          <w:p w14:paraId="74B25CDC" w14:textId="77777777" w:rsidR="001271BB" w:rsidRDefault="001271BB" w:rsidP="00164EDD">
            <w:pPr>
              <w:rPr>
                <w:rFonts w:asciiTheme="majorHAnsi" w:hAnsiTheme="majorHAnsi"/>
                <w:szCs w:val="16"/>
                <w:lang w:val="nl-BE"/>
              </w:rPr>
            </w:pPr>
          </w:p>
          <w:p w14:paraId="3F6E32AA" w14:textId="77777777" w:rsidR="00164EDD" w:rsidRDefault="00164EDD" w:rsidP="00164EDD">
            <w:pPr>
              <w:rPr>
                <w:rFonts w:asciiTheme="majorHAnsi" w:hAnsiTheme="majorHAnsi"/>
                <w:szCs w:val="16"/>
                <w:lang w:val="nl-BE"/>
              </w:rPr>
            </w:pPr>
          </w:p>
          <w:p w14:paraId="019A870B" w14:textId="77777777" w:rsidR="00CE3591" w:rsidRPr="00164EDD" w:rsidRDefault="00325A7B" w:rsidP="00164EDD">
            <w:pPr>
              <w:rPr>
                <w:rFonts w:asciiTheme="majorHAnsi" w:hAnsiTheme="majorHAnsi"/>
                <w:color w:val="41ADA9" w:themeColor="accent1" w:themeShade="BF"/>
                <w:szCs w:val="16"/>
                <w:lang w:val="nl-BE"/>
              </w:rPr>
            </w:pPr>
            <w:r w:rsidRPr="00164EDD">
              <w:rPr>
                <w:b/>
                <w:color w:val="41ADA9" w:themeColor="accent1" w:themeShade="BF"/>
                <w:sz w:val="28"/>
                <w:szCs w:val="28"/>
                <w:lang w:val="nl-NL"/>
              </w:rPr>
              <w:t>Contact opnemen</w:t>
            </w:r>
          </w:p>
          <w:sdt>
            <w:sdtPr>
              <w:rPr>
                <w:rStyle w:val="Nadruk"/>
                <w:lang w:val="nl-NL"/>
              </w:rPr>
              <w:alias w:val="Bedrijfsnaam"/>
              <w:tag w:val=""/>
              <w:id w:val="950436312"/>
              <w:placeholder>
                <w:docPart w:val="9A11D715ADD84D3A8C2CB74B35F3F962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>
              <w:rPr>
                <w:rStyle w:val="Nadruk"/>
              </w:rPr>
            </w:sdtEndPr>
            <w:sdtContent>
              <w:p w14:paraId="203B57F6" w14:textId="77777777" w:rsidR="00CE3591" w:rsidRPr="006E5E65" w:rsidRDefault="00CB4CB2">
                <w:pPr>
                  <w:pStyle w:val="Contactgegevens"/>
                  <w:rPr>
                    <w:rStyle w:val="Nadruk"/>
                    <w:lang w:val="nl-NL"/>
                  </w:rPr>
                </w:pPr>
                <w:r>
                  <w:rPr>
                    <w:rStyle w:val="Nadruk"/>
                    <w:lang w:val="nl-NL"/>
                  </w:rPr>
                  <w:t>EVPP ‘De Bakkerij’</w:t>
                </w:r>
              </w:p>
            </w:sdtContent>
          </w:sdt>
          <w:sdt>
            <w:sdtPr>
              <w:rPr>
                <w:lang w:val="nl-NL"/>
              </w:rPr>
              <w:alias w:val="Adres"/>
              <w:tag w:val=""/>
              <w:id w:val="-1891111686"/>
              <w:placeholder>
                <w:docPart w:val="EF79150D37E3424B92B76A72F040588F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AA3D3B" w14:textId="77777777" w:rsidR="00CE3591" w:rsidRPr="006E5E65" w:rsidRDefault="00087FC0">
                <w:pPr>
                  <w:pStyle w:val="Contactgegevens"/>
                  <w:rPr>
                    <w:lang w:val="nl-NL"/>
                  </w:rPr>
                </w:pPr>
                <w:r>
                  <w:rPr>
                    <w:lang w:val="nl-BE"/>
                  </w:rPr>
                  <w:t xml:space="preserve">Gaby </w:t>
                </w:r>
                <w:proofErr w:type="spellStart"/>
                <w:r>
                  <w:rPr>
                    <w:lang w:val="nl-BE"/>
                  </w:rPr>
                  <w:t>Stroecken</w:t>
                </w:r>
                <w:proofErr w:type="spellEnd"/>
                <w:r>
                  <w:rPr>
                    <w:lang w:val="nl-BE"/>
                  </w:rPr>
                  <w:t xml:space="preserve"> &amp; Rien Verdu</w:t>
                </w:r>
                <w:r w:rsidR="002511C6">
                  <w:rPr>
                    <w:lang w:val="nl-BE"/>
                  </w:rPr>
                  <w:t>lt</w:t>
                </w:r>
                <w:r w:rsidR="002511C6">
                  <w:rPr>
                    <w:lang w:val="nl-BE"/>
                  </w:rPr>
                  <w:br/>
                </w:r>
                <w:r w:rsidR="002511C6">
                  <w:rPr>
                    <w:lang w:val="nl-BE"/>
                  </w:rPr>
                  <w:br/>
                  <w:t>Opleeuwstraat 59</w:t>
                </w:r>
                <w:r w:rsidR="002511C6">
                  <w:rPr>
                    <w:lang w:val="nl-BE"/>
                  </w:rPr>
                  <w:br/>
                  <w:t>3840 Gors-</w:t>
                </w:r>
                <w:proofErr w:type="spellStart"/>
                <w:r w:rsidR="002511C6">
                  <w:rPr>
                    <w:lang w:val="nl-BE"/>
                  </w:rPr>
                  <w:t>O</w:t>
                </w:r>
                <w:r>
                  <w:rPr>
                    <w:lang w:val="nl-BE"/>
                  </w:rPr>
                  <w:t>pleeuw</w:t>
                </w:r>
                <w:proofErr w:type="spellEnd"/>
                <w:r>
                  <w:rPr>
                    <w:lang w:val="nl-BE"/>
                  </w:rPr>
                  <w:t xml:space="preserve"> (Borgloon), Belgi</w:t>
                </w:r>
                <w:r w:rsidR="002511C6">
                  <w:rPr>
                    <w:lang w:val="nl-BE"/>
                  </w:rPr>
                  <w:t>ë</w:t>
                </w:r>
                <w:r>
                  <w:rPr>
                    <w:lang w:val="nl-BE"/>
                  </w:rPr>
                  <w:br/>
                  <w:t>(0032) (0)12 671935</w:t>
                </w:r>
                <w:r>
                  <w:rPr>
                    <w:lang w:val="nl-BE"/>
                  </w:rPr>
                  <w:br/>
                  <w:t>rien.verdult@</w:t>
                </w:r>
                <w:r w:rsidR="00D97588">
                  <w:rPr>
                    <w:lang w:val="nl-BE"/>
                  </w:rPr>
                  <w:t>outlook</w:t>
                </w:r>
                <w:r>
                  <w:rPr>
                    <w:lang w:val="nl-BE"/>
                  </w:rPr>
                  <w:t>.be</w:t>
                </w:r>
                <w:r>
                  <w:rPr>
                    <w:lang w:val="nl-BE"/>
                  </w:rPr>
                  <w:br/>
                  <w:t>www.stroeckenverdult.be</w:t>
                </w:r>
              </w:p>
            </w:sdtContent>
          </w:sdt>
          <w:p w14:paraId="60FBBCA3" w14:textId="77777777" w:rsidR="00CE3591" w:rsidRPr="006E5E65" w:rsidRDefault="00CE3591">
            <w:pPr>
              <w:pStyle w:val="Contactgegevens"/>
              <w:rPr>
                <w:lang w:val="nl-NL"/>
              </w:rPr>
            </w:pPr>
          </w:p>
          <w:p w14:paraId="3480A440" w14:textId="77777777" w:rsidR="00CE3591" w:rsidRPr="006E5E65" w:rsidRDefault="00CE3591">
            <w:pPr>
              <w:pStyle w:val="Contactgegevens"/>
              <w:rPr>
                <w:lang w:val="nl-NL"/>
              </w:rPr>
            </w:pPr>
          </w:p>
          <w:p w14:paraId="462A041D" w14:textId="77777777" w:rsidR="00CE3591" w:rsidRPr="006E5E65" w:rsidRDefault="00CE3591" w:rsidP="00EF54F3">
            <w:pPr>
              <w:pStyle w:val="Internetadres"/>
              <w:spacing w:after="160"/>
              <w:rPr>
                <w:lang w:val="nl-NL"/>
              </w:rPr>
            </w:pPr>
          </w:p>
        </w:tc>
      </w:tr>
      <w:tr w:rsidR="00CE3591" w:rsidRPr="00331E3B" w14:paraId="62F5757B" w14:textId="77777777" w:rsidTr="00837E3E">
        <w:trPr>
          <w:trHeight w:hRule="exact" w:val="20"/>
        </w:trPr>
        <w:tc>
          <w:tcPr>
            <w:tcW w:w="5608" w:type="dxa"/>
          </w:tcPr>
          <w:p w14:paraId="182A265B" w14:textId="77777777" w:rsidR="00CE3591" w:rsidRPr="00DB1074" w:rsidRDefault="00CE3591">
            <w:pPr>
              <w:spacing w:after="160"/>
              <w:rPr>
                <w:szCs w:val="16"/>
                <w:lang w:val="nl-NL"/>
              </w:rPr>
            </w:pPr>
          </w:p>
        </w:tc>
        <w:tc>
          <w:tcPr>
            <w:tcW w:w="4465" w:type="dxa"/>
          </w:tcPr>
          <w:p w14:paraId="240E3A6A" w14:textId="77777777" w:rsidR="00CE3591" w:rsidRPr="006E5E65" w:rsidRDefault="00CE3591">
            <w:pPr>
              <w:spacing w:after="160"/>
              <w:rPr>
                <w:lang w:val="nl-NL"/>
              </w:rPr>
            </w:pPr>
          </w:p>
        </w:tc>
        <w:tc>
          <w:tcPr>
            <w:tcW w:w="984" w:type="dxa"/>
          </w:tcPr>
          <w:p w14:paraId="50E3C7AD" w14:textId="77777777" w:rsidR="00CE3591" w:rsidRPr="006E5E65" w:rsidRDefault="00CE3591">
            <w:pPr>
              <w:spacing w:after="160"/>
              <w:rPr>
                <w:lang w:val="nl-NL"/>
              </w:rPr>
            </w:pPr>
          </w:p>
        </w:tc>
        <w:tc>
          <w:tcPr>
            <w:tcW w:w="3910" w:type="dxa"/>
          </w:tcPr>
          <w:p w14:paraId="4D702983" w14:textId="77777777" w:rsidR="00CE3591" w:rsidRPr="006E5E65" w:rsidRDefault="00CE3591">
            <w:pPr>
              <w:spacing w:after="160"/>
              <w:rPr>
                <w:lang w:val="nl-NL"/>
              </w:rPr>
            </w:pPr>
          </w:p>
        </w:tc>
      </w:tr>
      <w:tr w:rsidR="00CE3591" w:rsidRPr="00331E3B" w14:paraId="7AE74754" w14:textId="77777777" w:rsidTr="00837E3E">
        <w:trPr>
          <w:trHeight w:hRule="exact" w:val="216"/>
        </w:trPr>
        <w:tc>
          <w:tcPr>
            <w:tcW w:w="5608" w:type="dxa"/>
            <w:shd w:val="clear" w:color="auto" w:fill="74CBC8" w:themeFill="accent1"/>
          </w:tcPr>
          <w:p w14:paraId="7DA8E94A" w14:textId="77777777" w:rsidR="00CE3591" w:rsidRPr="006E5E65" w:rsidRDefault="00CE3591">
            <w:pPr>
              <w:spacing w:after="160"/>
              <w:rPr>
                <w:lang w:val="nl-NL"/>
              </w:rPr>
            </w:pPr>
          </w:p>
        </w:tc>
        <w:tc>
          <w:tcPr>
            <w:tcW w:w="4465" w:type="dxa"/>
            <w:shd w:val="clear" w:color="auto" w:fill="74CBC8" w:themeFill="accent1"/>
          </w:tcPr>
          <w:p w14:paraId="540AB484" w14:textId="77777777" w:rsidR="00CE3591" w:rsidRPr="006E5E65" w:rsidRDefault="00CE3591">
            <w:pPr>
              <w:spacing w:after="160"/>
              <w:rPr>
                <w:lang w:val="nl-NL"/>
              </w:rPr>
            </w:pPr>
          </w:p>
        </w:tc>
        <w:tc>
          <w:tcPr>
            <w:tcW w:w="984" w:type="dxa"/>
            <w:shd w:val="clear" w:color="auto" w:fill="74CBC8" w:themeFill="accent1"/>
          </w:tcPr>
          <w:p w14:paraId="39BC16E0" w14:textId="77777777" w:rsidR="00CE3591" w:rsidRPr="006E5E65" w:rsidRDefault="00CE3591">
            <w:pPr>
              <w:spacing w:after="160"/>
              <w:rPr>
                <w:lang w:val="nl-NL"/>
              </w:rPr>
            </w:pPr>
          </w:p>
        </w:tc>
        <w:tc>
          <w:tcPr>
            <w:tcW w:w="3910" w:type="dxa"/>
            <w:shd w:val="clear" w:color="auto" w:fill="74CBC8" w:themeFill="accent1"/>
          </w:tcPr>
          <w:p w14:paraId="7FC670EE" w14:textId="77777777" w:rsidR="00CE3591" w:rsidRPr="006E5E65" w:rsidRDefault="00CE3591">
            <w:pPr>
              <w:spacing w:after="160"/>
              <w:rPr>
                <w:lang w:val="nl-NL"/>
              </w:rPr>
            </w:pPr>
          </w:p>
        </w:tc>
      </w:tr>
    </w:tbl>
    <w:p w14:paraId="15A85EE0" w14:textId="77777777" w:rsidR="00CE3591" w:rsidRPr="006E5E65" w:rsidRDefault="00CE3591">
      <w:pPr>
        <w:rPr>
          <w:lang w:val="nl-NL"/>
        </w:rPr>
      </w:pPr>
    </w:p>
    <w:sectPr w:rsidR="00CE3591" w:rsidRPr="006E5E65" w:rsidSect="005D5F7C">
      <w:pgSz w:w="16839" w:h="11907" w:orient="landscape" w:code="9"/>
      <w:pgMar w:top="720" w:right="720" w:bottom="42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CEE5190"/>
    <w:lvl w:ilvl="0">
      <w:start w:val="1"/>
      <w:numFmt w:val="bullet"/>
      <w:pStyle w:val="Lijstopsommingsteken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num w:numId="1" w16cid:durableId="484783616">
    <w:abstractNumId w:val="0"/>
  </w:num>
  <w:num w:numId="2" w16cid:durableId="994726568">
    <w:abstractNumId w:val="0"/>
    <w:lvlOverride w:ilvl="0">
      <w:startOverride w:val="1"/>
    </w:lvlOverride>
  </w:num>
  <w:num w:numId="3" w16cid:durableId="139037701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80B"/>
    <w:rsid w:val="000760AE"/>
    <w:rsid w:val="00087FC0"/>
    <w:rsid w:val="001269A6"/>
    <w:rsid w:val="001271BB"/>
    <w:rsid w:val="001324A3"/>
    <w:rsid w:val="00162499"/>
    <w:rsid w:val="00164EDD"/>
    <w:rsid w:val="001F2A1B"/>
    <w:rsid w:val="002511C6"/>
    <w:rsid w:val="00254D47"/>
    <w:rsid w:val="002603C2"/>
    <w:rsid w:val="002B16DE"/>
    <w:rsid w:val="002F5880"/>
    <w:rsid w:val="00314F63"/>
    <w:rsid w:val="00325A7B"/>
    <w:rsid w:val="00331E3B"/>
    <w:rsid w:val="0034740A"/>
    <w:rsid w:val="003C609C"/>
    <w:rsid w:val="003E4220"/>
    <w:rsid w:val="00403DD5"/>
    <w:rsid w:val="0048041F"/>
    <w:rsid w:val="004822E1"/>
    <w:rsid w:val="00492B53"/>
    <w:rsid w:val="00514471"/>
    <w:rsid w:val="00532B4E"/>
    <w:rsid w:val="00553F83"/>
    <w:rsid w:val="005D5F7C"/>
    <w:rsid w:val="005E0A56"/>
    <w:rsid w:val="00643AF0"/>
    <w:rsid w:val="0068059B"/>
    <w:rsid w:val="00680974"/>
    <w:rsid w:val="006E5E65"/>
    <w:rsid w:val="006F29E0"/>
    <w:rsid w:val="00701D38"/>
    <w:rsid w:val="007C3862"/>
    <w:rsid w:val="00824857"/>
    <w:rsid w:val="00837E3E"/>
    <w:rsid w:val="008B3500"/>
    <w:rsid w:val="008E2B0B"/>
    <w:rsid w:val="008E7268"/>
    <w:rsid w:val="00964516"/>
    <w:rsid w:val="00982FC7"/>
    <w:rsid w:val="00A40E9C"/>
    <w:rsid w:val="00A80340"/>
    <w:rsid w:val="00AC703A"/>
    <w:rsid w:val="00B26224"/>
    <w:rsid w:val="00B95E6C"/>
    <w:rsid w:val="00BA6FF2"/>
    <w:rsid w:val="00C13969"/>
    <w:rsid w:val="00C40C06"/>
    <w:rsid w:val="00CB4CB2"/>
    <w:rsid w:val="00CE3591"/>
    <w:rsid w:val="00D84DD7"/>
    <w:rsid w:val="00D86AA7"/>
    <w:rsid w:val="00D97588"/>
    <w:rsid w:val="00DB1074"/>
    <w:rsid w:val="00DD1F07"/>
    <w:rsid w:val="00DD66DC"/>
    <w:rsid w:val="00DF0CFF"/>
    <w:rsid w:val="00EA3C3B"/>
    <w:rsid w:val="00ED4172"/>
    <w:rsid w:val="00EF54F3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A969C2"/>
  <w15:chartTrackingRefBased/>
  <w15:docId w15:val="{9D496E1F-EA46-4F87-A7DE-E46DB24C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1">
    <w:name w:val="kop 1"/>
    <w:basedOn w:val="Standaard"/>
    <w:next w:val="Standaard"/>
    <w:link w:val="Tekenkop1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customStyle="1" w:styleId="kop2">
    <w:name w:val="kop 2"/>
    <w:basedOn w:val="Standaard"/>
    <w:next w:val="Standaard"/>
    <w:link w:val="Tekenkop2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customStyle="1" w:styleId="kop3">
    <w:name w:val="kop 3"/>
    <w:basedOn w:val="Standaard"/>
    <w:next w:val="Standaard"/>
    <w:link w:val="Tekenkop3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table" w:styleId="Tabelraster">
    <w:name w:val="Table Grid"/>
    <w:basedOn w:val="Standaardtabe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el">
    <w:name w:val="Hosttabel"/>
    <w:basedOn w:val="Standaardtabe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</w:rPr>
  </w:style>
  <w:style w:type="paragraph" w:customStyle="1" w:styleId="Blokkoptekst">
    <w:name w:val="Blokkoptekst"/>
    <w:basedOn w:val="Standaard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ktekst">
    <w:name w:val="Block Text"/>
    <w:basedOn w:val="Standaard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Geadresseerde">
    <w:name w:val="Geadresseerde"/>
    <w:basedOn w:val="Standaard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ouradres">
    <w:name w:val="Retouradres"/>
    <w:basedOn w:val="Standaard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Nadruk">
    <w:name w:val="Emphasis"/>
    <w:basedOn w:val="Standaardalinea-lettertype"/>
    <w:uiPriority w:val="22"/>
    <w:qFormat/>
    <w:rPr>
      <w:b/>
      <w:bCs/>
    </w:rPr>
  </w:style>
  <w:style w:type="paragraph" w:styleId="Titel">
    <w:name w:val="Title"/>
    <w:basedOn w:val="Standaard"/>
    <w:next w:val="Standaard"/>
    <w:link w:val="TitelCh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customStyle="1" w:styleId="Subtitel">
    <w:name w:val="Subtitel"/>
    <w:basedOn w:val="Standaard"/>
    <w:next w:val="Standaard"/>
    <w:link w:val="Tekenondertitel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Tekenondertitel">
    <w:name w:val="Teken ondertitel"/>
    <w:basedOn w:val="Standaardalinea-lettertype"/>
    <w:link w:val="Subtitel"/>
    <w:uiPriority w:val="2"/>
    <w:rPr>
      <w:color w:val="74CBC8" w:themeColor="accent1"/>
    </w:rPr>
  </w:style>
  <w:style w:type="character" w:customStyle="1" w:styleId="Tekenkop1">
    <w:name w:val="Teken kop 1"/>
    <w:basedOn w:val="Standaardalinea-lettertype"/>
    <w:link w:val="kop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Tekenkop2">
    <w:name w:val="Teken kop 2"/>
    <w:basedOn w:val="Standaardalinea-lettertype"/>
    <w:link w:val="kop2"/>
    <w:uiPriority w:val="3"/>
    <w:rPr>
      <w:rFonts w:asciiTheme="majorHAnsi" w:eastAsiaTheme="majorEastAsia" w:hAnsiTheme="majorHAnsi" w:cstheme="majorBidi"/>
      <w:b/>
      <w:bCs/>
    </w:rPr>
  </w:style>
  <w:style w:type="paragraph" w:styleId="Citaat">
    <w:name w:val="Quote"/>
    <w:basedOn w:val="Standaard"/>
    <w:next w:val="Standaard"/>
    <w:link w:val="Citaat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itaatChar">
    <w:name w:val="Citaat Char"/>
    <w:basedOn w:val="Standaardalinea-lettertype"/>
    <w:link w:val="Citaat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customStyle="1" w:styleId="Lijstopsommingsteken">
    <w:name w:val="Lijstopsommingsteken"/>
    <w:basedOn w:val="Standaard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ntactgegevens">
    <w:name w:val="Contactgegevens"/>
    <w:basedOn w:val="Standaard"/>
    <w:uiPriority w:val="4"/>
    <w:qFormat/>
    <w:pPr>
      <w:spacing w:after="0"/>
    </w:pPr>
  </w:style>
  <w:style w:type="paragraph" w:customStyle="1" w:styleId="Internetadres">
    <w:name w:val="Internetadres"/>
    <w:basedOn w:val="Standaard"/>
    <w:uiPriority w:val="4"/>
    <w:qFormat/>
    <w:pPr>
      <w:spacing w:before="120"/>
    </w:pPr>
    <w:rPr>
      <w:color w:val="74CBC8" w:themeColor="accent1"/>
    </w:rPr>
  </w:style>
  <w:style w:type="character" w:customStyle="1" w:styleId="Tekenkop3">
    <w:name w:val="Teken kop 3"/>
    <w:basedOn w:val="Standaardalinea-lettertype"/>
    <w:link w:val="kop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character" w:styleId="Hyperlink">
    <w:name w:val="Hyperlink"/>
    <w:rsid w:val="00C40C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11D715ADD84D3A8C2CB74B35F3F9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9FDDB5-DBB6-4BA2-8443-9F9CA03290C4}"/>
      </w:docPartPr>
      <w:docPartBody>
        <w:p w:rsidR="00961704" w:rsidRDefault="00C24C5A">
          <w:pPr>
            <w:pStyle w:val="9A11D715ADD84D3A8C2CB74B35F3F962"/>
          </w:pPr>
          <w:r w:rsidRPr="006E5E65">
            <w:rPr>
              <w:rStyle w:val="Nadruk"/>
              <w:lang w:val="nl-NL"/>
            </w:rPr>
            <w:t>[Bedrijfs-naam]</w:t>
          </w:r>
        </w:p>
      </w:docPartBody>
    </w:docPart>
    <w:docPart>
      <w:docPartPr>
        <w:name w:val="EF79150D37E3424B92B76A72F04058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D34865-DD30-483F-9AE8-B1B32C9840B3}"/>
      </w:docPartPr>
      <w:docPartBody>
        <w:p w:rsidR="00961704" w:rsidRDefault="00C24C5A">
          <w:pPr>
            <w:pStyle w:val="EF79150D37E3424B92B76A72F040588F"/>
          </w:pPr>
          <w:r w:rsidRPr="006E5E65">
            <w:rPr>
              <w:lang w:val="nl-NL"/>
            </w:rPr>
            <w:t>[Adres]</w:t>
          </w:r>
          <w:r w:rsidRPr="006E5E65">
            <w:rPr>
              <w:lang w:val="nl-NL"/>
            </w:rPr>
            <w:br/>
            <w:t>[Postcode Plaats]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C5A"/>
    <w:rsid w:val="00030190"/>
    <w:rsid w:val="00060597"/>
    <w:rsid w:val="00081DAC"/>
    <w:rsid w:val="000F18A3"/>
    <w:rsid w:val="00157551"/>
    <w:rsid w:val="00173C6C"/>
    <w:rsid w:val="001B11DF"/>
    <w:rsid w:val="00286BEC"/>
    <w:rsid w:val="0029412F"/>
    <w:rsid w:val="00513CF6"/>
    <w:rsid w:val="00553F83"/>
    <w:rsid w:val="0059312A"/>
    <w:rsid w:val="0064597E"/>
    <w:rsid w:val="0069349B"/>
    <w:rsid w:val="007A30FA"/>
    <w:rsid w:val="007F067C"/>
    <w:rsid w:val="00824857"/>
    <w:rsid w:val="00932233"/>
    <w:rsid w:val="00961704"/>
    <w:rsid w:val="0096216B"/>
    <w:rsid w:val="00967C1F"/>
    <w:rsid w:val="00971E79"/>
    <w:rsid w:val="009E5317"/>
    <w:rsid w:val="00B26224"/>
    <w:rsid w:val="00C24C5A"/>
    <w:rsid w:val="00C67B52"/>
    <w:rsid w:val="00DA0F12"/>
    <w:rsid w:val="00DC49E6"/>
    <w:rsid w:val="00E2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uiPriority w:val="22"/>
    <w:qFormat/>
    <w:rPr>
      <w:b/>
      <w:bCs/>
    </w:rPr>
  </w:style>
  <w:style w:type="paragraph" w:customStyle="1" w:styleId="9A11D715ADD84D3A8C2CB74B35F3F962">
    <w:name w:val="9A11D715ADD84D3A8C2CB74B35F3F962"/>
  </w:style>
  <w:style w:type="paragraph" w:customStyle="1" w:styleId="EF79150D37E3424B92B76A72F040588F">
    <w:name w:val="EF79150D37E3424B92B76A72F04058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Gaby Stroecken &amp; Rien Verdult
Opleeuwstraat 59
3840 Gors-Opleeuw (Borgloon), België
(0032) (0)12 671935
rien.verdult@outlook.be
www.stroeckenverdult.be</CompanyAddress>
  <CompanyPhone/>
  <CompanyFax/>
  <CompanyEmail/>
</CoverPageProperties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313005-F5B6-4BF5-A929-F899D1EB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672</Words>
  <Characters>3697</Characters>
  <Application>Microsoft Office Word</Application>
  <DocSecurity>4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EVPP ‘De Bakkerij’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Rien</dc:creator>
  <cp:keywords/>
  <cp:lastModifiedBy>Communicatie | VBOV</cp:lastModifiedBy>
  <cp:revision>2</cp:revision>
  <cp:lastPrinted>2020-06-29T17:06:00Z</cp:lastPrinted>
  <dcterms:created xsi:type="dcterms:W3CDTF">2025-06-30T09:38:00Z</dcterms:created>
  <dcterms:modified xsi:type="dcterms:W3CDTF">2025-06-30T09:38:00Z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